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0FCD" w:rsidRDefault="00FF0FCD" w:rsidP="008632D7">
      <w:r w:rsidRPr="00F1436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43pt;height:702pt;visibility:visible">
            <v:imagedata r:id="rId7" o:title=""/>
          </v:shape>
        </w:pict>
      </w:r>
    </w:p>
    <w:p w:rsidR="00FF0FCD" w:rsidRDefault="00FF0FCD" w:rsidP="008632D7"/>
    <w:p w:rsidR="00FF0FCD" w:rsidRDefault="00FF0FCD" w:rsidP="008632D7">
      <w:pPr>
        <w:jc w:val="center"/>
        <w:rPr>
          <w:rFonts w:ascii="Comic Sans MS" w:hAnsi="Comic Sans MS"/>
          <w:sz w:val="40"/>
          <w:szCs w:val="40"/>
        </w:rPr>
      </w:pPr>
    </w:p>
    <w:p w:rsidR="00FF0FCD" w:rsidRDefault="00FF0FCD" w:rsidP="008632D7">
      <w:pPr>
        <w:jc w:val="center"/>
        <w:rPr>
          <w:rFonts w:ascii="Comic Sans MS" w:hAnsi="Comic Sans MS"/>
          <w:sz w:val="40"/>
          <w:szCs w:val="40"/>
        </w:rPr>
      </w:pPr>
      <w:r w:rsidRPr="00803265">
        <w:rPr>
          <w:rFonts w:ascii="Comic Sans MS" w:hAnsi="Comic Sans MS"/>
          <w:sz w:val="40"/>
          <w:szCs w:val="40"/>
        </w:rPr>
        <w:t>Welcome</w:t>
      </w:r>
    </w:p>
    <w:p w:rsidR="00FF0FCD" w:rsidRDefault="00FF0FCD" w:rsidP="008632D7">
      <w:pPr>
        <w:ind w:left="720" w:right="720"/>
        <w:rPr>
          <w:rFonts w:ascii="Lucida Sans" w:hAnsi="Lucida Sans"/>
        </w:rPr>
      </w:pPr>
    </w:p>
    <w:p w:rsidR="00FF0FCD" w:rsidRDefault="00FF0FCD" w:rsidP="008632D7">
      <w:pPr>
        <w:ind w:left="720" w:right="720"/>
        <w:rPr>
          <w:rFonts w:ascii="Lucida Sans" w:hAnsi="Lucida Sans"/>
        </w:rPr>
      </w:pPr>
      <w:r>
        <w:rPr>
          <w:rFonts w:ascii="Lucida Sans" w:hAnsi="Lucida Sans"/>
        </w:rPr>
        <w:t>Welcome to the Wrightsville United Methodist Preschool.  We are pleased and excited to be able to minister to your children at this delightful stage of development.  Wrightsville United Methodist Preschool is a non-profit service and a ministry of the Church.  Enrollment is open to all children who meet admission prerequisites and health policies and whose parents acknowledge and have an understanding of and agreement with the preschool philosophies, objectives and policies.</w:t>
      </w:r>
    </w:p>
    <w:p w:rsidR="00FF0FCD" w:rsidRDefault="00FF0FCD" w:rsidP="008632D7">
      <w:pPr>
        <w:ind w:left="720" w:right="720"/>
        <w:rPr>
          <w:rFonts w:ascii="Lucida Sans" w:hAnsi="Lucida Sans"/>
        </w:rPr>
      </w:pPr>
    </w:p>
    <w:p w:rsidR="00FF0FCD" w:rsidRDefault="00FF0FCD" w:rsidP="008632D7">
      <w:pPr>
        <w:ind w:left="720" w:right="720"/>
        <w:rPr>
          <w:rFonts w:ascii="Lucida Sans" w:hAnsi="Lucida Sans"/>
        </w:rPr>
      </w:pPr>
      <w:r>
        <w:rPr>
          <w:rFonts w:ascii="Lucida Sans" w:hAnsi="Lucida Sans"/>
        </w:rPr>
        <w:t>An experienced and loving staff have been selected who will plan fun, age-appropriate educational activities which will stimulate and encourage the natural growth and development of learning processes in your child.  We encourage you to participate in this learning process by becoming involved parents.  Thank you for letting us share this special time in your child's life.</w:t>
      </w:r>
    </w:p>
    <w:p w:rsidR="00FF0FCD" w:rsidRDefault="00FF0FCD" w:rsidP="008632D7">
      <w:pPr>
        <w:ind w:left="720" w:right="720"/>
        <w:rPr>
          <w:rFonts w:ascii="Lucida Sans" w:hAnsi="Lucida Sans"/>
          <w:sz w:val="36"/>
        </w:rPr>
      </w:pPr>
    </w:p>
    <w:p w:rsidR="00FF0FCD" w:rsidRDefault="00FF0FCD" w:rsidP="008632D7">
      <w:pPr>
        <w:ind w:left="720" w:right="720"/>
        <w:rPr>
          <w:rFonts w:ascii="Lucida Sans" w:hAnsi="Lucida Sans"/>
        </w:rPr>
      </w:pPr>
      <w:r>
        <w:rPr>
          <w:rFonts w:ascii="Lucida Sans" w:hAnsi="Lucida Sans"/>
        </w:rPr>
        <w:t>Preschool Committee Members:</w:t>
      </w:r>
    </w:p>
    <w:p w:rsidR="00FF0FCD" w:rsidRDefault="00FF0FCD" w:rsidP="008632D7">
      <w:pPr>
        <w:ind w:left="720" w:right="720"/>
        <w:rPr>
          <w:rFonts w:ascii="Lucida Sans" w:hAnsi="Lucida Sans"/>
        </w:rPr>
      </w:pPr>
    </w:p>
    <w:p w:rsidR="00FF0FCD" w:rsidRDefault="00FF0FCD" w:rsidP="008632D7">
      <w:pPr>
        <w:ind w:left="720" w:right="720" w:firstLine="3600"/>
        <w:rPr>
          <w:rFonts w:ascii="Lucida Sans" w:hAnsi="Lucida Sans"/>
        </w:rPr>
      </w:pPr>
      <w:r>
        <w:rPr>
          <w:rFonts w:ascii="Lucida Sans" w:hAnsi="Lucida Sans"/>
        </w:rPr>
        <w:t>Mrs. Marie Cooke</w:t>
      </w:r>
    </w:p>
    <w:p w:rsidR="00FF0FCD" w:rsidRDefault="00FF0FCD" w:rsidP="008632D7">
      <w:pPr>
        <w:ind w:left="720" w:right="720"/>
      </w:pPr>
      <w:r>
        <w:rPr>
          <w:rFonts w:ascii="Lucida Sans" w:hAnsi="Lucida Sans"/>
          <w:sz w:val="36"/>
        </w:rPr>
        <w:t xml:space="preserve">                                </w:t>
      </w:r>
      <w:r>
        <w:rPr>
          <w:rFonts w:ascii="Lucida Sans" w:hAnsi="Lucida Sans"/>
        </w:rPr>
        <w:t>Mrs. Jennifer Cowgill</w:t>
      </w:r>
    </w:p>
    <w:p w:rsidR="00FF0FCD" w:rsidRDefault="00FF0FCD" w:rsidP="008632D7">
      <w:pPr>
        <w:rPr>
          <w:rFonts w:ascii="Lucida Sans" w:hAnsi="Lucida Sans"/>
        </w:rPr>
      </w:pPr>
      <w:r>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rPr>
        <w:tab/>
        <w:t>Mrs. Beth Foster</w:t>
      </w:r>
    </w:p>
    <w:p w:rsidR="00FF0FCD" w:rsidRDefault="00FF0FCD" w:rsidP="008632D7">
      <w:pPr>
        <w:rPr>
          <w:rFonts w:ascii="Lucida Sans" w:hAnsi="Lucida Sans"/>
        </w:rPr>
      </w:pPr>
      <w:r>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rPr>
        <w:tab/>
        <w:t>Mrs. Nicole Roche</w:t>
      </w:r>
      <w:r>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rPr>
        <w:tab/>
      </w:r>
    </w:p>
    <w:p w:rsidR="00FF0FCD" w:rsidRDefault="00FF0FCD" w:rsidP="008632D7">
      <w:pPr>
        <w:rPr>
          <w:rFonts w:ascii="Lucida Sans" w:hAnsi="Lucida Sans"/>
          <w:szCs w:val="24"/>
        </w:rPr>
      </w:pPr>
      <w:r>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szCs w:val="24"/>
        </w:rPr>
        <w:t>Mrs. Mary Beth Cowper</w:t>
      </w:r>
    </w:p>
    <w:p w:rsidR="00FF0FCD" w:rsidRDefault="00FF0FCD" w:rsidP="008632D7">
      <w:pPr>
        <w:rPr>
          <w:rFonts w:ascii="Lucida Sans" w:hAnsi="Lucida Sans"/>
          <w:szCs w:val="24"/>
        </w:rPr>
      </w:pPr>
      <w:r>
        <w:rPr>
          <w:rFonts w:ascii="Lucida Sans" w:hAnsi="Lucida Sans"/>
          <w:szCs w:val="24"/>
        </w:rPr>
        <w:tab/>
      </w:r>
      <w:r>
        <w:rPr>
          <w:rFonts w:ascii="Lucida Sans" w:hAnsi="Lucida Sans"/>
          <w:szCs w:val="24"/>
        </w:rPr>
        <w:tab/>
      </w:r>
      <w:r>
        <w:rPr>
          <w:rFonts w:ascii="Lucida Sans" w:hAnsi="Lucida Sans"/>
          <w:szCs w:val="24"/>
        </w:rPr>
        <w:tab/>
      </w:r>
      <w:r>
        <w:rPr>
          <w:rFonts w:ascii="Lucida Sans" w:hAnsi="Lucida Sans"/>
          <w:szCs w:val="24"/>
        </w:rPr>
        <w:tab/>
      </w:r>
      <w:r>
        <w:rPr>
          <w:rFonts w:ascii="Lucida Sans" w:hAnsi="Lucida Sans"/>
          <w:szCs w:val="24"/>
        </w:rPr>
        <w:tab/>
      </w:r>
      <w:r>
        <w:rPr>
          <w:rFonts w:ascii="Lucida Sans" w:hAnsi="Lucida Sans"/>
          <w:szCs w:val="24"/>
        </w:rPr>
        <w:tab/>
        <w:t>Mrs. Susan Snider</w:t>
      </w:r>
    </w:p>
    <w:p w:rsidR="00FF0FCD" w:rsidRDefault="00FF0FCD" w:rsidP="008632D7">
      <w:pPr>
        <w:rPr>
          <w:rFonts w:ascii="Lucida Sans" w:hAnsi="Lucida Sans"/>
          <w:szCs w:val="24"/>
        </w:rPr>
      </w:pPr>
      <w:r>
        <w:rPr>
          <w:rFonts w:ascii="Lucida Sans" w:hAnsi="Lucida Sans"/>
          <w:szCs w:val="24"/>
        </w:rPr>
        <w:tab/>
      </w:r>
      <w:r>
        <w:rPr>
          <w:rFonts w:ascii="Lucida Sans" w:hAnsi="Lucida Sans"/>
          <w:szCs w:val="24"/>
        </w:rPr>
        <w:tab/>
      </w:r>
      <w:r>
        <w:rPr>
          <w:rFonts w:ascii="Lucida Sans" w:hAnsi="Lucida Sans"/>
          <w:szCs w:val="24"/>
        </w:rPr>
        <w:tab/>
      </w:r>
      <w:r>
        <w:rPr>
          <w:rFonts w:ascii="Lucida Sans" w:hAnsi="Lucida Sans"/>
          <w:szCs w:val="24"/>
        </w:rPr>
        <w:tab/>
      </w:r>
      <w:r>
        <w:rPr>
          <w:rFonts w:ascii="Lucida Sans" w:hAnsi="Lucida Sans"/>
          <w:szCs w:val="24"/>
        </w:rPr>
        <w:tab/>
      </w:r>
      <w:r>
        <w:rPr>
          <w:rFonts w:ascii="Lucida Sans" w:hAnsi="Lucida Sans"/>
          <w:szCs w:val="24"/>
        </w:rPr>
        <w:tab/>
        <w:t>Mrs. Mary Grey Ham</w:t>
      </w:r>
    </w:p>
    <w:p w:rsidR="00FF0FCD" w:rsidRDefault="00FF0FCD" w:rsidP="008632D7">
      <w:pPr>
        <w:rPr>
          <w:rFonts w:ascii="Lucida Sans" w:hAnsi="Lucida Sans"/>
          <w:szCs w:val="24"/>
        </w:rPr>
      </w:pPr>
      <w:r>
        <w:rPr>
          <w:rFonts w:ascii="Lucida Sans" w:hAnsi="Lucida Sans"/>
          <w:szCs w:val="24"/>
        </w:rPr>
        <w:tab/>
      </w:r>
      <w:r>
        <w:rPr>
          <w:rFonts w:ascii="Lucida Sans" w:hAnsi="Lucida Sans"/>
          <w:szCs w:val="24"/>
        </w:rPr>
        <w:tab/>
      </w:r>
      <w:r>
        <w:rPr>
          <w:rFonts w:ascii="Lucida Sans" w:hAnsi="Lucida Sans"/>
          <w:szCs w:val="24"/>
        </w:rPr>
        <w:tab/>
      </w:r>
      <w:r>
        <w:rPr>
          <w:rFonts w:ascii="Lucida Sans" w:hAnsi="Lucida Sans"/>
          <w:szCs w:val="24"/>
        </w:rPr>
        <w:tab/>
      </w:r>
      <w:r>
        <w:rPr>
          <w:rFonts w:ascii="Lucida Sans" w:hAnsi="Lucida Sans"/>
          <w:szCs w:val="24"/>
        </w:rPr>
        <w:tab/>
      </w:r>
      <w:r>
        <w:rPr>
          <w:rFonts w:ascii="Lucida Sans" w:hAnsi="Lucida Sans"/>
          <w:szCs w:val="24"/>
        </w:rPr>
        <w:tab/>
        <w:t>Mrs. Sue Van Note</w:t>
      </w:r>
    </w:p>
    <w:p w:rsidR="00FF0FCD" w:rsidRDefault="00FF0FCD" w:rsidP="008632D7">
      <w:pPr>
        <w:rPr>
          <w:rFonts w:ascii="Lucida Sans" w:hAnsi="Lucida Sans"/>
          <w:szCs w:val="24"/>
        </w:rPr>
      </w:pPr>
      <w:r>
        <w:rPr>
          <w:rFonts w:ascii="Lucida Sans" w:hAnsi="Lucida Sans"/>
          <w:szCs w:val="24"/>
        </w:rPr>
        <w:tab/>
      </w:r>
      <w:r>
        <w:rPr>
          <w:rFonts w:ascii="Lucida Sans" w:hAnsi="Lucida Sans"/>
          <w:szCs w:val="24"/>
        </w:rPr>
        <w:tab/>
      </w:r>
      <w:r>
        <w:rPr>
          <w:rFonts w:ascii="Lucida Sans" w:hAnsi="Lucida Sans"/>
          <w:szCs w:val="24"/>
        </w:rPr>
        <w:tab/>
      </w:r>
      <w:r>
        <w:rPr>
          <w:rFonts w:ascii="Lucida Sans" w:hAnsi="Lucida Sans"/>
          <w:szCs w:val="24"/>
        </w:rPr>
        <w:tab/>
      </w:r>
      <w:r>
        <w:rPr>
          <w:rFonts w:ascii="Lucida Sans" w:hAnsi="Lucida Sans"/>
          <w:szCs w:val="24"/>
        </w:rPr>
        <w:tab/>
      </w:r>
      <w:r>
        <w:rPr>
          <w:rFonts w:ascii="Lucida Sans" w:hAnsi="Lucida Sans"/>
          <w:szCs w:val="24"/>
        </w:rPr>
        <w:tab/>
        <w:t>Ms. Nancy Cates</w:t>
      </w:r>
    </w:p>
    <w:p w:rsidR="00FF0FCD" w:rsidRDefault="00FF0FCD" w:rsidP="008632D7">
      <w:pPr>
        <w:rPr>
          <w:rFonts w:ascii="Lucida Sans" w:hAnsi="Lucida Sans"/>
          <w:szCs w:val="24"/>
        </w:rPr>
      </w:pPr>
      <w:r>
        <w:rPr>
          <w:rFonts w:ascii="Lucida Sans" w:hAnsi="Lucida Sans"/>
          <w:szCs w:val="24"/>
        </w:rPr>
        <w:tab/>
      </w:r>
      <w:r>
        <w:rPr>
          <w:rFonts w:ascii="Lucida Sans" w:hAnsi="Lucida Sans"/>
          <w:szCs w:val="24"/>
        </w:rPr>
        <w:tab/>
      </w:r>
      <w:r>
        <w:rPr>
          <w:rFonts w:ascii="Lucida Sans" w:hAnsi="Lucida Sans"/>
          <w:szCs w:val="24"/>
        </w:rPr>
        <w:tab/>
      </w:r>
      <w:r>
        <w:rPr>
          <w:rFonts w:ascii="Lucida Sans" w:hAnsi="Lucida Sans"/>
          <w:szCs w:val="24"/>
        </w:rPr>
        <w:tab/>
      </w:r>
      <w:r>
        <w:rPr>
          <w:rFonts w:ascii="Lucida Sans" w:hAnsi="Lucida Sans"/>
          <w:szCs w:val="24"/>
        </w:rPr>
        <w:tab/>
      </w:r>
      <w:r>
        <w:rPr>
          <w:rFonts w:ascii="Lucida Sans" w:hAnsi="Lucida Sans"/>
          <w:szCs w:val="24"/>
        </w:rPr>
        <w:tab/>
        <w:t>Mrs. Holly Konrady</w:t>
      </w:r>
    </w:p>
    <w:p w:rsidR="00FF0FCD" w:rsidRPr="0059059D" w:rsidRDefault="00FF0FCD" w:rsidP="008632D7">
      <w:pPr>
        <w:rPr>
          <w:rFonts w:ascii="Lucida Sans" w:hAnsi="Lucida Sans"/>
          <w:szCs w:val="24"/>
        </w:rPr>
      </w:pPr>
      <w:r>
        <w:rPr>
          <w:rFonts w:ascii="Lucida Sans" w:hAnsi="Lucida Sans"/>
          <w:szCs w:val="24"/>
        </w:rPr>
        <w:tab/>
      </w:r>
      <w:r>
        <w:rPr>
          <w:rFonts w:ascii="Lucida Sans" w:hAnsi="Lucida Sans"/>
          <w:szCs w:val="24"/>
        </w:rPr>
        <w:tab/>
      </w:r>
      <w:r>
        <w:rPr>
          <w:rFonts w:ascii="Lucida Sans" w:hAnsi="Lucida Sans"/>
          <w:szCs w:val="24"/>
        </w:rPr>
        <w:tab/>
      </w:r>
      <w:r>
        <w:rPr>
          <w:rFonts w:ascii="Lucida Sans" w:hAnsi="Lucida Sans"/>
          <w:szCs w:val="24"/>
        </w:rPr>
        <w:tab/>
      </w:r>
      <w:r>
        <w:rPr>
          <w:rFonts w:ascii="Lucida Sans" w:hAnsi="Lucida Sans"/>
          <w:szCs w:val="24"/>
        </w:rPr>
        <w:tab/>
      </w:r>
      <w:r>
        <w:rPr>
          <w:rFonts w:ascii="Lucida Sans" w:hAnsi="Lucida Sans"/>
          <w:szCs w:val="24"/>
        </w:rPr>
        <w:tab/>
        <w:t>Mrs. Ruth Cotton</w:t>
      </w:r>
    </w:p>
    <w:p w:rsidR="00FF0FCD" w:rsidRDefault="00FF0FCD" w:rsidP="008632D7">
      <w:pPr>
        <w:rPr>
          <w:sz w:val="36"/>
        </w:rPr>
      </w:pPr>
      <w:r>
        <w:rPr>
          <w:sz w:val="36"/>
        </w:rPr>
        <w:tab/>
      </w:r>
      <w:r>
        <w:rPr>
          <w:sz w:val="36"/>
        </w:rPr>
        <w:tab/>
      </w:r>
      <w:r>
        <w:rPr>
          <w:sz w:val="36"/>
        </w:rPr>
        <w:tab/>
      </w:r>
      <w:r>
        <w:rPr>
          <w:sz w:val="36"/>
        </w:rPr>
        <w:tab/>
      </w:r>
      <w:r>
        <w:rPr>
          <w:sz w:val="36"/>
        </w:rPr>
        <w:tab/>
      </w:r>
    </w:p>
    <w:p w:rsidR="00FF0FCD" w:rsidRDefault="00FF0FCD" w:rsidP="008632D7"/>
    <w:p w:rsidR="00FF0FCD" w:rsidRDefault="00FF0FCD" w:rsidP="008632D7">
      <w:pPr>
        <w:pStyle w:val="Heading3"/>
      </w:pPr>
      <w:r>
        <w:t>Mission Statement</w:t>
      </w:r>
    </w:p>
    <w:p w:rsidR="00FF0FCD" w:rsidRDefault="00FF0FCD" w:rsidP="008632D7"/>
    <w:p w:rsidR="00FF0FCD" w:rsidRDefault="00FF0FCD" w:rsidP="008632D7"/>
    <w:p w:rsidR="00FF0FCD" w:rsidRDefault="00FF0FCD" w:rsidP="008632D7">
      <w:pPr>
        <w:rPr>
          <w:rFonts w:ascii="Lucida Sans" w:hAnsi="Lucida Sans"/>
        </w:rPr>
      </w:pPr>
      <w:r>
        <w:rPr>
          <w:rFonts w:ascii="Lucida Sans" w:hAnsi="Lucida Sans"/>
        </w:rPr>
        <w:t>Wrightsville United Methodist Preschool was created to promote learning experiences for children of the church membership and the community in an environment which encourages a child to:</w:t>
      </w:r>
    </w:p>
    <w:p w:rsidR="00FF0FCD" w:rsidRDefault="00FF0FCD" w:rsidP="008632D7">
      <w:pPr>
        <w:rPr>
          <w:rFonts w:ascii="Lucida Sans" w:hAnsi="Lucida Sans"/>
        </w:rPr>
      </w:pPr>
    </w:p>
    <w:p w:rsidR="00FF0FCD" w:rsidRDefault="00FF0FCD" w:rsidP="008632D7">
      <w:pPr>
        <w:ind w:firstLine="720"/>
        <w:rPr>
          <w:rFonts w:ascii="Lucida Sans" w:hAnsi="Lucida Sans"/>
        </w:rPr>
      </w:pPr>
      <w:r>
        <w:rPr>
          <w:rFonts w:ascii="Lucida Sans" w:hAnsi="Lucida Sans"/>
        </w:rPr>
        <w:t>•  ask questions and explore the environment</w:t>
      </w:r>
    </w:p>
    <w:p w:rsidR="00FF0FCD" w:rsidRDefault="00FF0FCD" w:rsidP="008632D7">
      <w:pPr>
        <w:rPr>
          <w:rFonts w:ascii="Lucida Sans" w:hAnsi="Lucida Sans"/>
        </w:rPr>
      </w:pPr>
    </w:p>
    <w:p w:rsidR="00FF0FCD" w:rsidRDefault="00FF0FCD" w:rsidP="008632D7">
      <w:pPr>
        <w:ind w:firstLine="720"/>
        <w:rPr>
          <w:rFonts w:ascii="Lucida Sans" w:hAnsi="Lucida Sans"/>
        </w:rPr>
      </w:pPr>
      <w:r>
        <w:rPr>
          <w:rFonts w:ascii="Lucida Sans" w:hAnsi="Lucida Sans"/>
        </w:rPr>
        <w:t>•  develop security and independence in the world outside the home</w:t>
      </w:r>
    </w:p>
    <w:p w:rsidR="00FF0FCD" w:rsidRDefault="00FF0FCD" w:rsidP="008632D7">
      <w:pPr>
        <w:rPr>
          <w:rFonts w:ascii="Lucida Sans" w:hAnsi="Lucida Sans"/>
        </w:rPr>
      </w:pPr>
    </w:p>
    <w:p w:rsidR="00FF0FCD" w:rsidRDefault="00FF0FCD" w:rsidP="008632D7">
      <w:pPr>
        <w:ind w:firstLine="720"/>
        <w:rPr>
          <w:rFonts w:ascii="Lucida Sans" w:hAnsi="Lucida Sans"/>
        </w:rPr>
      </w:pPr>
      <w:r>
        <w:rPr>
          <w:rFonts w:ascii="Lucida Sans" w:hAnsi="Lucida Sans"/>
        </w:rPr>
        <w:t>•  make friends and learn to get along with other children and adults</w:t>
      </w:r>
    </w:p>
    <w:p w:rsidR="00FF0FCD" w:rsidRDefault="00FF0FCD" w:rsidP="008632D7"/>
    <w:p w:rsidR="00FF0FCD" w:rsidRDefault="00FF0FCD" w:rsidP="008632D7">
      <w:pPr>
        <w:ind w:firstLine="720"/>
        <w:rPr>
          <w:rFonts w:ascii="Lucida Sans" w:hAnsi="Lucida Sans"/>
        </w:rPr>
      </w:pPr>
      <w:r>
        <w:rPr>
          <w:rFonts w:ascii="Lucida Sans" w:hAnsi="Lucida Sans"/>
        </w:rPr>
        <w:t>•  discover he/she is valued and unique as a child of God</w:t>
      </w:r>
    </w:p>
    <w:p w:rsidR="00FF0FCD" w:rsidRDefault="00FF0FCD" w:rsidP="008632D7">
      <w:pPr>
        <w:rPr>
          <w:rFonts w:ascii="Lucida Sans" w:hAnsi="Lucida Sans"/>
        </w:rPr>
      </w:pPr>
    </w:p>
    <w:p w:rsidR="00FF0FCD" w:rsidRDefault="00FF0FCD" w:rsidP="008632D7">
      <w:pPr>
        <w:rPr>
          <w:rFonts w:ascii="Lucida Sans" w:hAnsi="Lucida Sans"/>
        </w:rPr>
      </w:pPr>
      <w:r>
        <w:rPr>
          <w:rFonts w:ascii="Lucida Sans" w:hAnsi="Lucida Sans"/>
        </w:rPr>
        <w:t>Our school is Christian-oriented as we stress those elements of the faith which are common to all Christians.  We support the family structure and welcome parental involvement as part of the planning efforts to meet each child's needs.  Our educational foundation is based on relating all of life's experiences to the presence of God in the world and the importance of incorporating Christian teachings into the decision making of everyday life.</w:t>
      </w:r>
    </w:p>
    <w:p w:rsidR="00FF0FCD" w:rsidRDefault="00FF0FCD" w:rsidP="008632D7">
      <w:pPr>
        <w:rPr>
          <w:rFonts w:ascii="Lucida Sans" w:hAnsi="Lucida Sans"/>
        </w:rPr>
      </w:pPr>
    </w:p>
    <w:p w:rsidR="00FF0FCD" w:rsidRDefault="00FF0FCD" w:rsidP="008632D7">
      <w:pPr>
        <w:rPr>
          <w:rFonts w:ascii="Lucida Sans" w:hAnsi="Lucida Sans"/>
        </w:rPr>
      </w:pPr>
      <w:r>
        <w:rPr>
          <w:rFonts w:ascii="Lucida Sans" w:hAnsi="Lucida Sans"/>
        </w:rPr>
        <w:t>Our teachers are academically qualified, and work with each child and his parents to carry out these objectives in a responsible, loving approach.  Each child is challenged with a balanced program of educational and social activities to promote development in an age-appropriate manner.  We appreciate this opportunity to share in the growth and development of your preschooler.</w:t>
      </w:r>
    </w:p>
    <w:p w:rsidR="00FF0FCD" w:rsidRDefault="00FF0FCD" w:rsidP="008632D7">
      <w:pPr>
        <w:rPr>
          <w:rFonts w:ascii="Lucida Sans" w:hAnsi="Lucida Sans"/>
          <w:sz w:val="36"/>
        </w:rPr>
      </w:pPr>
    </w:p>
    <w:p w:rsidR="00FF0FCD" w:rsidRDefault="00FF0FCD" w:rsidP="008632D7">
      <w:pPr>
        <w:ind w:firstLine="5040"/>
        <w:rPr>
          <w:rFonts w:ascii="Lucida Sans" w:hAnsi="Lucida Sans"/>
        </w:rPr>
      </w:pPr>
      <w:r>
        <w:rPr>
          <w:rFonts w:ascii="Lucida Sans" w:hAnsi="Lucida Sans"/>
        </w:rPr>
        <w:t>Adopted 1996</w:t>
      </w:r>
    </w:p>
    <w:p w:rsidR="00FF0FCD" w:rsidRDefault="00FF0FCD" w:rsidP="008632D7">
      <w:pPr>
        <w:ind w:firstLine="5040"/>
        <w:rPr>
          <w:rFonts w:ascii="Lucida Sans" w:hAnsi="Lucida Sans"/>
          <w:sz w:val="36"/>
        </w:rPr>
      </w:pPr>
      <w:r>
        <w:rPr>
          <w:rFonts w:ascii="Lucida Sans" w:hAnsi="Lucida Sans"/>
        </w:rPr>
        <w:t>Preschool est. 1996</w:t>
      </w:r>
    </w:p>
    <w:p w:rsidR="00FF0FCD" w:rsidRDefault="00FF0FCD" w:rsidP="008632D7">
      <w:pPr>
        <w:rPr>
          <w:sz w:val="36"/>
        </w:rPr>
      </w:pPr>
    </w:p>
    <w:p w:rsidR="00FF0FCD" w:rsidRDefault="00FF0FCD" w:rsidP="008632D7">
      <w:pPr>
        <w:rPr>
          <w:sz w:val="36"/>
        </w:rPr>
      </w:pPr>
    </w:p>
    <w:p w:rsidR="00FF0FCD" w:rsidRPr="00A11B39" w:rsidRDefault="00FF0FCD" w:rsidP="008632D7"/>
    <w:p w:rsidR="00FF0FCD" w:rsidRDefault="00FF0FCD" w:rsidP="008632D7">
      <w:pPr>
        <w:pStyle w:val="Heading3"/>
      </w:pPr>
      <w:r>
        <w:t>Admission Age and Class Placement Policy</w:t>
      </w:r>
    </w:p>
    <w:p w:rsidR="00FF0FCD" w:rsidRPr="00A11B39" w:rsidRDefault="00FF0FCD" w:rsidP="008632D7">
      <w:pPr>
        <w:jc w:val="center"/>
        <w:rPr>
          <w:rFonts w:ascii="Comic Sans MS" w:hAnsi="Comic Sans MS"/>
          <w:sz w:val="32"/>
          <w:szCs w:val="32"/>
        </w:rPr>
      </w:pPr>
      <w:r>
        <w:rPr>
          <w:rFonts w:ascii="Comic Sans MS" w:hAnsi="Comic Sans MS"/>
          <w:sz w:val="32"/>
          <w:szCs w:val="32"/>
        </w:rPr>
        <w:t>For Three to Five Year Olds</w:t>
      </w:r>
    </w:p>
    <w:p w:rsidR="00FF0FCD" w:rsidRPr="00A11B39" w:rsidRDefault="00FF0FCD" w:rsidP="008632D7">
      <w:r>
        <w:tab/>
      </w:r>
      <w:r>
        <w:tab/>
      </w:r>
      <w:r>
        <w:tab/>
      </w:r>
      <w:r>
        <w:tab/>
      </w:r>
    </w:p>
    <w:p w:rsidR="00FF0FCD" w:rsidRDefault="00FF0FCD" w:rsidP="008632D7"/>
    <w:p w:rsidR="00FF0FCD" w:rsidRDefault="00FF0FCD" w:rsidP="008632D7">
      <w:pPr>
        <w:rPr>
          <w:rFonts w:ascii="Lucida Sans" w:hAnsi="Lucida Sans"/>
        </w:rPr>
      </w:pPr>
      <w:r>
        <w:rPr>
          <w:rFonts w:ascii="Lucida Sans" w:hAnsi="Lucida Sans"/>
        </w:rPr>
        <w:t>Children will be enrolled based on their age as of October 16 of the current school year.  To enroll in the program children must be between the age of 3 years and 5 years of age.</w:t>
      </w:r>
    </w:p>
    <w:p w:rsidR="00FF0FCD" w:rsidRDefault="00FF0FCD" w:rsidP="008632D7">
      <w:r>
        <w:rPr>
          <w:rFonts w:ascii="Lucida Sans" w:hAnsi="Lucida Sans"/>
        </w:rPr>
        <w:t>Preschool admission is based on a waiting list with priority being given to currently enrolled students, siblings of children in our program and members of our church family.  Once these priorities are met, we offer the remaining spaces to children according to the date in which they were placed on the waiting list.</w:t>
      </w:r>
    </w:p>
    <w:p w:rsidR="00FF0FCD" w:rsidRDefault="00FF0FCD" w:rsidP="008632D7"/>
    <w:p w:rsidR="00FF0FCD" w:rsidRPr="00C81055" w:rsidRDefault="00FF0FCD" w:rsidP="008632D7">
      <w:pPr>
        <w:rPr>
          <w:rFonts w:ascii="Lucida Sans" w:hAnsi="Lucida Sans"/>
          <w:u w:val="single"/>
        </w:rPr>
      </w:pPr>
      <w:r w:rsidRPr="00C81055">
        <w:rPr>
          <w:rFonts w:ascii="Lucida Sans" w:hAnsi="Lucida Sans"/>
          <w:b/>
          <w:i/>
          <w:sz w:val="28"/>
          <w:u w:val="single"/>
        </w:rPr>
        <w:t>FEES, TUITION AND SCHEDULE</w:t>
      </w:r>
    </w:p>
    <w:p w:rsidR="00FF0FCD" w:rsidRDefault="00FF0FCD" w:rsidP="008632D7"/>
    <w:p w:rsidR="00FF0FCD" w:rsidRDefault="00FF0FCD" w:rsidP="008632D7">
      <w:pPr>
        <w:rPr>
          <w:rFonts w:ascii="Lucida Sans" w:hAnsi="Lucida Sans"/>
        </w:rPr>
      </w:pPr>
      <w:r w:rsidRPr="00C81055">
        <w:rPr>
          <w:rFonts w:ascii="Lucida Sans" w:hAnsi="Lucida Sans"/>
          <w:b/>
          <w:u w:val="single"/>
        </w:rPr>
        <w:t>REGISTRATION FEES</w:t>
      </w:r>
      <w:r>
        <w:rPr>
          <w:rFonts w:ascii="Lucida Sans" w:hAnsi="Lucida Sans"/>
        </w:rPr>
        <w:t>:</w:t>
      </w:r>
      <w:r>
        <w:rPr>
          <w:rFonts w:ascii="Lucida Sans" w:hAnsi="Lucida Sans"/>
        </w:rPr>
        <w:tab/>
        <w:t>$75 registration fee per child (non-refundable)</w:t>
      </w:r>
    </w:p>
    <w:p w:rsidR="00FF0FCD" w:rsidRDefault="00FF0FCD" w:rsidP="008632D7">
      <w:pPr>
        <w:ind w:firstLine="2880"/>
        <w:rPr>
          <w:rFonts w:ascii="Lucida Sans" w:hAnsi="Lucida Sans"/>
        </w:rPr>
      </w:pPr>
      <w:r>
        <w:rPr>
          <w:rFonts w:ascii="Lucida Sans" w:hAnsi="Lucida Sans"/>
        </w:rPr>
        <w:t>$135 for two children in the same family</w:t>
      </w:r>
    </w:p>
    <w:p w:rsidR="00FF0FCD" w:rsidRPr="008B53C6" w:rsidRDefault="00FF0FCD" w:rsidP="008632D7">
      <w:pPr>
        <w:ind w:firstLine="2880"/>
        <w:rPr>
          <w:rFonts w:ascii="Lucida Sans" w:hAnsi="Lucida Sans"/>
        </w:rPr>
      </w:pPr>
      <w:r>
        <w:rPr>
          <w:rFonts w:ascii="Lucida Sans" w:hAnsi="Lucida Sans"/>
        </w:rPr>
        <w:t xml:space="preserve">PLUS a $50 supply fee </w:t>
      </w:r>
      <w:r w:rsidRPr="00244107">
        <w:rPr>
          <w:rFonts w:ascii="Lucida Sans" w:hAnsi="Lucida Sans"/>
          <w:u w:val="single"/>
        </w:rPr>
        <w:t>per</w:t>
      </w:r>
      <w:r>
        <w:rPr>
          <w:rFonts w:ascii="Lucida Sans" w:hAnsi="Lucida Sans"/>
        </w:rPr>
        <w:t xml:space="preserve"> child</w:t>
      </w:r>
    </w:p>
    <w:p w:rsidR="00FF0FCD" w:rsidRDefault="00FF0FCD" w:rsidP="008632D7">
      <w:pPr>
        <w:rPr>
          <w:rFonts w:ascii="Lucida Sans" w:hAnsi="Lucida Sans"/>
        </w:rPr>
      </w:pPr>
      <w:r>
        <w:rPr>
          <w:rFonts w:ascii="Lucida Sans" w:hAnsi="Lucida Sans"/>
        </w:rPr>
        <w:t>Each child should have an information card and an insurance waiver.  Parents are responsible for primary insurance coverage.  While the church carries insurance, it is expected that health and accident insurance are the responsibility of the parent.</w:t>
      </w:r>
    </w:p>
    <w:p w:rsidR="00FF0FCD" w:rsidRDefault="00FF0FCD" w:rsidP="008632D7">
      <w:pPr>
        <w:rPr>
          <w:rFonts w:ascii="Lucida Sans" w:hAnsi="Lucida Sans"/>
        </w:rPr>
      </w:pPr>
    </w:p>
    <w:p w:rsidR="00FF0FCD" w:rsidRDefault="00FF0FCD" w:rsidP="008632D7">
      <w:pPr>
        <w:rPr>
          <w:rFonts w:ascii="Lucida Sans" w:hAnsi="Lucida Sans"/>
        </w:rPr>
      </w:pPr>
      <w:r w:rsidRPr="00C81055">
        <w:rPr>
          <w:rFonts w:ascii="Lucida Sans" w:hAnsi="Lucida Sans"/>
          <w:b/>
          <w:u w:val="single"/>
        </w:rPr>
        <w:t>MONTHLY TUITION</w:t>
      </w:r>
      <w:r>
        <w:rPr>
          <w:rFonts w:ascii="Lucida Sans" w:hAnsi="Lucida Sans"/>
        </w:rPr>
        <w:t>:</w:t>
      </w:r>
      <w:r>
        <w:rPr>
          <w:rFonts w:ascii="Lucida Sans" w:hAnsi="Lucida Sans"/>
        </w:rPr>
        <w:tab/>
        <w:t>$185 per child - 3 day/week program (Three Year Old Classes)</w:t>
      </w:r>
    </w:p>
    <w:p w:rsidR="00FF0FCD" w:rsidRDefault="00FF0FCD" w:rsidP="008632D7">
      <w:pPr>
        <w:ind w:firstLine="2880"/>
        <w:rPr>
          <w:rFonts w:ascii="Lucida Sans" w:hAnsi="Lucida Sans"/>
        </w:rPr>
      </w:pPr>
      <w:r>
        <w:rPr>
          <w:rFonts w:ascii="Lucida Sans" w:hAnsi="Lucida Sans"/>
        </w:rPr>
        <w:t>$205 per child - 4 day/week program (Four and Four/Fives Classes)</w:t>
      </w:r>
    </w:p>
    <w:p w:rsidR="00FF0FCD" w:rsidRDefault="00FF0FCD" w:rsidP="008632D7">
      <w:pPr>
        <w:rPr>
          <w:rFonts w:ascii="Lucida Sans" w:hAnsi="Lucida Sans"/>
          <w:u w:val="single"/>
        </w:rPr>
      </w:pPr>
    </w:p>
    <w:p w:rsidR="00FF0FCD" w:rsidRDefault="00FF0FCD" w:rsidP="008632D7">
      <w:pPr>
        <w:rPr>
          <w:rFonts w:ascii="Lucida Sans" w:hAnsi="Lucida Sans"/>
        </w:rPr>
      </w:pPr>
      <w:r>
        <w:rPr>
          <w:rFonts w:ascii="Lucida Sans" w:hAnsi="Lucida Sans"/>
          <w:u w:val="single"/>
        </w:rPr>
        <w:t>***TUITION IS TO BE PAID TO THE DIRECTOR ON THE FIRST AND NO LATER THAN THE SEVENTH OF EACH MONTH</w:t>
      </w:r>
      <w:r>
        <w:rPr>
          <w:rFonts w:ascii="Lucida Sans" w:hAnsi="Lucida Sans"/>
        </w:rPr>
        <w:t xml:space="preserve">.  A late fee of $10 will be charged for payment after the seventh.  Any returned checks will need to be paid in full </w:t>
      </w:r>
      <w:r w:rsidRPr="00AF122B">
        <w:rPr>
          <w:rFonts w:ascii="Lucida Sans" w:hAnsi="Lucida Sans"/>
          <w:u w:val="single"/>
        </w:rPr>
        <w:t>in cash</w:t>
      </w:r>
      <w:r>
        <w:rPr>
          <w:rFonts w:ascii="Lucida Sans" w:hAnsi="Lucida Sans"/>
          <w:u w:val="single"/>
        </w:rPr>
        <w:t>.</w:t>
      </w:r>
      <w:r>
        <w:rPr>
          <w:rFonts w:ascii="Lucida Sans" w:hAnsi="Lucida Sans"/>
        </w:rPr>
        <w:t xml:space="preserve">   Any bank chargeback fees  will also be the responsibility of the person who wrote the returned check and will need to be paid in cash along with the tuition.  </w:t>
      </w:r>
      <w:r w:rsidRPr="006B351A">
        <w:rPr>
          <w:rFonts w:ascii="Lucida Sans" w:hAnsi="Lucida Sans"/>
          <w:b/>
        </w:rPr>
        <w:t xml:space="preserve">A </w:t>
      </w:r>
      <w:r>
        <w:rPr>
          <w:rFonts w:ascii="Lucida Sans" w:hAnsi="Lucida Sans"/>
          <w:b/>
        </w:rPr>
        <w:t>student</w:t>
      </w:r>
      <w:r w:rsidRPr="006B351A">
        <w:rPr>
          <w:rFonts w:ascii="Lucida Sans" w:hAnsi="Lucida Sans"/>
          <w:b/>
        </w:rPr>
        <w:t xml:space="preserve">’s tuition must be paid in full for the previous month before the student may </w:t>
      </w:r>
      <w:r>
        <w:rPr>
          <w:rFonts w:ascii="Lucida Sans" w:hAnsi="Lucida Sans"/>
          <w:b/>
        </w:rPr>
        <w:t>continue</w:t>
      </w:r>
      <w:r w:rsidRPr="006B351A">
        <w:rPr>
          <w:rFonts w:ascii="Lucida Sans" w:hAnsi="Lucida Sans"/>
          <w:b/>
        </w:rPr>
        <w:t xml:space="preserve"> the following month</w:t>
      </w:r>
      <w:r>
        <w:rPr>
          <w:rFonts w:ascii="Lucida Sans" w:hAnsi="Lucida Sans"/>
        </w:rPr>
        <w:t xml:space="preserve">.   </w:t>
      </w:r>
    </w:p>
    <w:p w:rsidR="00FF0FCD" w:rsidRDefault="00FF0FCD" w:rsidP="008632D7">
      <w:pPr>
        <w:rPr>
          <w:rFonts w:ascii="Lucida Sans" w:hAnsi="Lucida Sans"/>
        </w:rPr>
      </w:pPr>
    </w:p>
    <w:p w:rsidR="00FF0FCD" w:rsidRDefault="00FF0FCD" w:rsidP="008632D7">
      <w:pPr>
        <w:rPr>
          <w:rFonts w:ascii="Lucida Sans" w:hAnsi="Lucida Sans"/>
        </w:rPr>
      </w:pPr>
    </w:p>
    <w:p w:rsidR="00FF0FCD" w:rsidRDefault="00FF0FCD" w:rsidP="008632D7">
      <w:pPr>
        <w:rPr>
          <w:sz w:val="28"/>
          <w:szCs w:val="28"/>
        </w:rPr>
      </w:pPr>
      <w:r>
        <w:rPr>
          <w:rFonts w:ascii="Lucida Sans" w:hAnsi="Lucida Sans"/>
        </w:rPr>
        <w:t xml:space="preserve">Tuition is not based on attendance; therefore, no reduction can be made for holidays, vacations or time missed by students.  </w:t>
      </w:r>
      <w:r w:rsidRPr="00C96B4E">
        <w:rPr>
          <w:rFonts w:ascii="Lucida Sans" w:hAnsi="Lucida Sans"/>
          <w:szCs w:val="24"/>
        </w:rPr>
        <w:t>Although you pay tuition on a monthly basis, this is a monthly installment towards the annual tuition.  We do not adjust for the number of class days in the month.</w:t>
      </w:r>
      <w:r w:rsidRPr="002E33F0">
        <w:rPr>
          <w:rFonts w:ascii="Lucida Sans" w:hAnsi="Lucida Sans"/>
        </w:rPr>
        <w:t xml:space="preserve"> </w:t>
      </w:r>
      <w:r>
        <w:rPr>
          <w:rFonts w:ascii="Lucida Sans" w:hAnsi="Lucida Sans"/>
        </w:rPr>
        <w:t>In case of an extended absence for any reason, tuition must be paid if the child's place is to be held. Notice of withdrawal from the program should be given as soon as it is known.  Tuition paid for the month of withdrawal is not refundable.</w:t>
      </w:r>
      <w:r w:rsidRPr="00EB6A60">
        <w:rPr>
          <w:sz w:val="28"/>
          <w:szCs w:val="28"/>
        </w:rPr>
        <w:t xml:space="preserve"> </w:t>
      </w:r>
      <w:r>
        <w:rPr>
          <w:sz w:val="28"/>
          <w:szCs w:val="28"/>
        </w:rPr>
        <w:t xml:space="preserve"> </w:t>
      </w:r>
    </w:p>
    <w:p w:rsidR="00FF0FCD" w:rsidRDefault="00FF0FCD" w:rsidP="008632D7">
      <w:pPr>
        <w:rPr>
          <w:rFonts w:ascii="Lucida Sans" w:hAnsi="Lucida Sans"/>
        </w:rPr>
      </w:pPr>
    </w:p>
    <w:p w:rsidR="00FF0FCD" w:rsidRDefault="00FF0FCD" w:rsidP="008632D7">
      <w:pPr>
        <w:rPr>
          <w:rFonts w:ascii="Lucida Sans" w:hAnsi="Lucida Sans"/>
          <w:b/>
        </w:rPr>
      </w:pPr>
      <w:r w:rsidRPr="00C81055">
        <w:rPr>
          <w:rFonts w:ascii="Lucida Sans" w:hAnsi="Lucida Sans"/>
          <w:b/>
          <w:u w:val="single"/>
        </w:rPr>
        <w:t>SCHEDULE</w:t>
      </w:r>
      <w:r w:rsidRPr="002E33F0">
        <w:rPr>
          <w:rFonts w:ascii="Lucida Sans" w:hAnsi="Lucida Sans"/>
          <w:b/>
        </w:rPr>
        <w:t>:</w:t>
      </w:r>
      <w:r w:rsidRPr="002E33F0">
        <w:rPr>
          <w:rFonts w:ascii="Lucida Sans" w:hAnsi="Lucida Sans"/>
          <w:b/>
        </w:rPr>
        <w:tab/>
      </w:r>
    </w:p>
    <w:p w:rsidR="00FF0FCD" w:rsidRDefault="00FF0FCD" w:rsidP="008632D7">
      <w:pPr>
        <w:rPr>
          <w:rFonts w:ascii="Lucida Sans" w:hAnsi="Lucida Sans"/>
          <w:b/>
        </w:rPr>
      </w:pPr>
    </w:p>
    <w:p w:rsidR="00FF0FCD" w:rsidRDefault="00FF0FCD" w:rsidP="008632D7">
      <w:pPr>
        <w:rPr>
          <w:rFonts w:ascii="Lucida Sans" w:hAnsi="Lucida Sans"/>
          <w:sz w:val="28"/>
        </w:rPr>
      </w:pPr>
      <w:r>
        <w:rPr>
          <w:rFonts w:ascii="Lucida Sans" w:hAnsi="Lucida Sans"/>
        </w:rPr>
        <w:t>MON., TUES., THURS.</w:t>
      </w:r>
      <w:r>
        <w:rPr>
          <w:rFonts w:ascii="Lucida Sans" w:hAnsi="Lucida Sans"/>
        </w:rPr>
        <w:tab/>
      </w:r>
      <w:r>
        <w:rPr>
          <w:rFonts w:ascii="Lucida Sans" w:hAnsi="Lucida Sans"/>
        </w:rPr>
        <w:tab/>
        <w:t xml:space="preserve"> 3 DAY A WEEK CLASSES</w:t>
      </w:r>
      <w:r>
        <w:rPr>
          <w:rFonts w:ascii="Lucida Sans" w:hAnsi="Lucida Sans"/>
          <w:sz w:val="28"/>
        </w:rPr>
        <w:t xml:space="preserve"> </w:t>
      </w:r>
      <w:r>
        <w:rPr>
          <w:rFonts w:ascii="Lucida Sans" w:hAnsi="Lucida Sans"/>
          <w:sz w:val="28"/>
        </w:rPr>
        <w:tab/>
      </w:r>
      <w:r>
        <w:rPr>
          <w:rFonts w:ascii="Lucida Sans" w:hAnsi="Lucida Sans"/>
          <w:sz w:val="28"/>
        </w:rPr>
        <w:tab/>
        <w:t>9:15 AM - 12:15 PM</w:t>
      </w:r>
    </w:p>
    <w:p w:rsidR="00FF0FCD" w:rsidRDefault="00FF0FCD" w:rsidP="008632D7">
      <w:pPr>
        <w:rPr>
          <w:rFonts w:ascii="Lucida Sans" w:hAnsi="Lucida Sans"/>
          <w:sz w:val="28"/>
        </w:rPr>
      </w:pPr>
    </w:p>
    <w:p w:rsidR="00FF0FCD" w:rsidRDefault="00FF0FCD" w:rsidP="008632D7">
      <w:pPr>
        <w:rPr>
          <w:rFonts w:ascii="Lucida Sans" w:hAnsi="Lucida Sans"/>
          <w:sz w:val="28"/>
          <w:szCs w:val="28"/>
        </w:rPr>
      </w:pPr>
      <w:r>
        <w:rPr>
          <w:rFonts w:ascii="Lucida Sans" w:hAnsi="Lucida Sans"/>
        </w:rPr>
        <w:t>MON., TUES., WED., THURS.</w:t>
      </w:r>
      <w:r>
        <w:rPr>
          <w:rFonts w:ascii="Lucida Sans" w:hAnsi="Lucida Sans"/>
        </w:rPr>
        <w:tab/>
        <w:t xml:space="preserve"> 4 DAY A WEEK CLASSES</w:t>
      </w:r>
      <w:r>
        <w:rPr>
          <w:rFonts w:ascii="Lucida Sans" w:hAnsi="Lucida Sans"/>
        </w:rPr>
        <w:tab/>
      </w:r>
      <w:r>
        <w:rPr>
          <w:rFonts w:ascii="Lucida Sans" w:hAnsi="Lucida Sans"/>
        </w:rPr>
        <w:tab/>
      </w:r>
      <w:r>
        <w:rPr>
          <w:rFonts w:ascii="Lucida Sans" w:hAnsi="Lucida Sans"/>
        </w:rPr>
        <w:tab/>
      </w:r>
      <w:r w:rsidRPr="00C81055">
        <w:rPr>
          <w:rFonts w:ascii="Lucida Sans" w:hAnsi="Lucida Sans"/>
          <w:sz w:val="28"/>
          <w:szCs w:val="28"/>
        </w:rPr>
        <w:t xml:space="preserve">9:15 </w:t>
      </w:r>
      <w:r>
        <w:rPr>
          <w:rFonts w:ascii="Lucida Sans" w:hAnsi="Lucida Sans"/>
          <w:sz w:val="28"/>
          <w:szCs w:val="28"/>
        </w:rPr>
        <w:t>AM – 12:20 PM</w:t>
      </w:r>
    </w:p>
    <w:p w:rsidR="00FF0FCD" w:rsidRDefault="00FF0FCD" w:rsidP="008632D7">
      <w:pPr>
        <w:rPr>
          <w:rFonts w:ascii="Lucida Sans" w:hAnsi="Lucida Sans"/>
          <w:sz w:val="28"/>
          <w:szCs w:val="28"/>
        </w:rPr>
      </w:pPr>
    </w:p>
    <w:p w:rsidR="00FF0FCD" w:rsidRDefault="00FF0FCD" w:rsidP="008632D7">
      <w:pPr>
        <w:rPr>
          <w:rFonts w:ascii="Lucida Sans" w:hAnsi="Lucida Sans"/>
        </w:rPr>
      </w:pPr>
      <w:r>
        <w:rPr>
          <w:rFonts w:ascii="Lucida Sans" w:hAnsi="Lucida Sans"/>
          <w:sz w:val="28"/>
          <w:szCs w:val="28"/>
        </w:rPr>
        <w:t xml:space="preserve">***To ease congestion in the preschool hallways, please make an effort to pick up your child at the appropriate time.  We will set our clocks to cell phone/ Weather Channel time.  </w:t>
      </w:r>
      <w:r>
        <w:rPr>
          <w:rFonts w:ascii="Lucida Sans" w:hAnsi="Lucida Sans"/>
          <w:b/>
          <w:u w:val="single"/>
        </w:rPr>
        <w:t>Please do not ask our staff to attend to children before 9:15 AM</w:t>
      </w:r>
      <w:r>
        <w:rPr>
          <w:rFonts w:ascii="Lucida Sans" w:hAnsi="Lucida Sans"/>
        </w:rPr>
        <w:t xml:space="preserve">.  Teachers will be in staff meetings or busy setting up the classrooms and preparing learning materials prior to that time.  Pick up time is 12:15 or 12:20 (see above). </w:t>
      </w:r>
    </w:p>
    <w:p w:rsidR="00FF0FCD" w:rsidRDefault="00FF0FCD" w:rsidP="008632D7">
      <w:pPr>
        <w:rPr>
          <w:rFonts w:ascii="Lucida Sans" w:hAnsi="Lucida Sans"/>
        </w:rPr>
      </w:pPr>
      <w:r>
        <w:rPr>
          <w:rFonts w:ascii="Lucida Sans" w:hAnsi="Lucida Sans"/>
        </w:rPr>
        <w:t xml:space="preserve"> </w:t>
      </w:r>
      <w:r>
        <w:rPr>
          <w:rFonts w:ascii="Lucida Sans" w:hAnsi="Lucida Sans"/>
          <w:u w:val="single"/>
        </w:rPr>
        <w:t xml:space="preserve">A </w:t>
      </w:r>
      <w:r w:rsidRPr="00C81055">
        <w:rPr>
          <w:rFonts w:ascii="Lucida Sans" w:hAnsi="Lucida Sans"/>
          <w:b/>
          <w:u w:val="single"/>
        </w:rPr>
        <w:t>LATE</w:t>
      </w:r>
      <w:r w:rsidRPr="00C81055">
        <w:rPr>
          <w:rFonts w:ascii="Lucida Sans" w:hAnsi="Lucida Sans"/>
          <w:b/>
        </w:rPr>
        <w:t xml:space="preserve"> </w:t>
      </w:r>
      <w:r w:rsidRPr="00C81055">
        <w:rPr>
          <w:rFonts w:ascii="Lucida Sans" w:hAnsi="Lucida Sans"/>
          <w:b/>
          <w:u w:val="single"/>
        </w:rPr>
        <w:t>FEE</w:t>
      </w:r>
      <w:r w:rsidRPr="00C81055">
        <w:rPr>
          <w:rFonts w:ascii="Lucida Sans" w:hAnsi="Lucida Sans"/>
          <w:b/>
        </w:rPr>
        <w:t xml:space="preserve"> of $5.00 will be assessed if your child is not picked up by 12:30</w:t>
      </w:r>
      <w:r>
        <w:rPr>
          <w:rFonts w:ascii="Lucida Sans" w:hAnsi="Lucida Sans"/>
          <w:b/>
        </w:rPr>
        <w:t xml:space="preserve"> or 1:30 on Lunch Bunch Days</w:t>
      </w:r>
      <w:r w:rsidRPr="00C81055">
        <w:rPr>
          <w:rFonts w:ascii="Lucida Sans" w:hAnsi="Lucida Sans"/>
          <w:b/>
        </w:rPr>
        <w:t>.</w:t>
      </w:r>
      <w:r>
        <w:rPr>
          <w:rFonts w:ascii="Lucida Sans" w:hAnsi="Lucida Sans"/>
        </w:rPr>
        <w:t xml:space="preserve">  This charge will be added to your next month's tuition fee.  FOR INSURANCE PURPOSES AND LICENSING CRITERIA, WE MUST OPERATE FOR LESS THAN 4 HOURS.  THIS PENALTY IS IMPOSED TO PREVENT INFRACTION OF THESE POLICIES.</w:t>
      </w:r>
    </w:p>
    <w:p w:rsidR="00FF0FCD" w:rsidRDefault="00FF0FCD" w:rsidP="008632D7">
      <w:pPr>
        <w:pStyle w:val="Heading5"/>
        <w:rPr>
          <w:i w:val="0"/>
          <w:iCs w:val="0"/>
        </w:rPr>
      </w:pPr>
    </w:p>
    <w:p w:rsidR="00FF0FCD" w:rsidRDefault="00FF0FCD" w:rsidP="008632D7">
      <w:pPr>
        <w:pStyle w:val="Heading5"/>
        <w:rPr>
          <w:i w:val="0"/>
          <w:iCs w:val="0"/>
        </w:rPr>
      </w:pPr>
      <w:r>
        <w:rPr>
          <w:i w:val="0"/>
          <w:iCs w:val="0"/>
        </w:rPr>
        <w:t xml:space="preserve">Thursday Lunch Bunch </w:t>
      </w:r>
    </w:p>
    <w:p w:rsidR="00FF0FCD" w:rsidRDefault="00FF0FCD" w:rsidP="008632D7"/>
    <w:p w:rsidR="00FF0FCD" w:rsidRDefault="00FF0FCD" w:rsidP="008632D7">
      <w:pPr>
        <w:rPr>
          <w:rFonts w:ascii="Lucida Sans" w:hAnsi="Lucida Sans"/>
        </w:rPr>
      </w:pPr>
      <w:r>
        <w:rPr>
          <w:rFonts w:ascii="Lucida Sans" w:hAnsi="Lucida Sans"/>
        </w:rPr>
        <w:t xml:space="preserve">A popular program we offer is “Thursday Lunch Bunch”.  We are happy to offer this service to you again this year.  Lunch Bunch will be available for children to stay one additional hour on Thursdays and eat a bag lunch, </w:t>
      </w:r>
      <w:r>
        <w:rPr>
          <w:rFonts w:ascii="Lucida Sans" w:hAnsi="Lucida Sans"/>
          <w:u w:val="single"/>
        </w:rPr>
        <w:t>which they have brought from home.</w:t>
      </w:r>
      <w:r>
        <w:rPr>
          <w:rFonts w:ascii="Lucida Sans" w:hAnsi="Lucida Sans"/>
        </w:rPr>
        <w:t xml:space="preserve">  After lunch, children will enjoy additional stories, play organized games and/or have additional outside time</w:t>
      </w:r>
      <w:r w:rsidRPr="00235CB9">
        <w:rPr>
          <w:rFonts w:ascii="Lucida Sans" w:hAnsi="Lucida Sans"/>
          <w:b/>
        </w:rPr>
        <w:t xml:space="preserve">. </w:t>
      </w:r>
      <w:r>
        <w:rPr>
          <w:rFonts w:ascii="Lucida Sans" w:hAnsi="Lucida Sans"/>
          <w:b/>
          <w:u w:val="single"/>
        </w:rPr>
        <w:t xml:space="preserve"> </w:t>
      </w:r>
      <w:r w:rsidRPr="00C81055">
        <w:rPr>
          <w:rFonts w:ascii="Lucida Sans" w:hAnsi="Lucida Sans"/>
          <w:b/>
          <w:u w:val="single"/>
        </w:rPr>
        <w:t>Lunch Bunch pick up time is 1:15 for all classes</w:t>
      </w:r>
      <w:r>
        <w:rPr>
          <w:rFonts w:ascii="Lucida Sans" w:hAnsi="Lucida Sans"/>
        </w:rPr>
        <w:t xml:space="preserve">.  We will maintain a 6:1 child/staff ratio during this hour.  The cost is $5.00 per Lunch Bunch stay.  Parents must sign up for desired dates </w:t>
      </w:r>
      <w:r w:rsidRPr="00181373">
        <w:rPr>
          <w:rFonts w:ascii="Lucida Sans" w:hAnsi="Lucida Sans"/>
          <w:b/>
          <w:u w:val="single"/>
        </w:rPr>
        <w:t>PRIOR</w:t>
      </w:r>
      <w:r>
        <w:rPr>
          <w:rFonts w:ascii="Lucida Sans" w:hAnsi="Lucida Sans"/>
        </w:rPr>
        <w:t xml:space="preserve"> to the first Thursday in each month and include Lunch Bunch fees with their monthly tuition check. There are no refunds or credits for Lunch Bunch dates in which your child is signed up but does not attend. Lunch Bunch forms will be made available the first of each month and placed in your child’s cubby.  Forms are also attached to the monthly e-newsletter and also available on the preschool bulletin board.  </w:t>
      </w:r>
    </w:p>
    <w:p w:rsidR="00FF0FCD" w:rsidRDefault="00FF0FCD" w:rsidP="008632D7">
      <w:pPr>
        <w:rPr>
          <w:rFonts w:ascii="Lucida Sans" w:hAnsi="Lucida Sans"/>
        </w:rPr>
      </w:pPr>
    </w:p>
    <w:p w:rsidR="00FF0FCD" w:rsidRDefault="00FF0FCD" w:rsidP="008632D7">
      <w:pPr>
        <w:pStyle w:val="Heading3"/>
      </w:pPr>
      <w:r>
        <w:t>Calendar and Dismissal</w:t>
      </w:r>
    </w:p>
    <w:p w:rsidR="00FF0FCD" w:rsidRDefault="00FF0FCD" w:rsidP="008632D7"/>
    <w:p w:rsidR="00FF0FCD" w:rsidRDefault="00FF0FCD" w:rsidP="008632D7">
      <w:pPr>
        <w:rPr>
          <w:rFonts w:ascii="Lucida Sans" w:hAnsi="Lucida Sans"/>
        </w:rPr>
      </w:pPr>
      <w:r>
        <w:rPr>
          <w:rFonts w:ascii="Lucida Sans" w:hAnsi="Lucida Sans"/>
        </w:rPr>
        <w:t xml:space="preserve">Wrightsville United Methodist Preschool will basically follow the New Hanover County School schedule with just a few exceptions (See Preschool Calendar Sheet.) </w:t>
      </w:r>
    </w:p>
    <w:p w:rsidR="00FF0FCD" w:rsidRDefault="00FF0FCD" w:rsidP="008632D7">
      <w:pPr>
        <w:rPr>
          <w:rFonts w:ascii="Lucida Sans" w:hAnsi="Lucida Sans"/>
        </w:rPr>
      </w:pPr>
    </w:p>
    <w:p w:rsidR="00FF0FCD" w:rsidRDefault="00FF0FCD" w:rsidP="008632D7">
      <w:pPr>
        <w:rPr>
          <w:rFonts w:ascii="Lucida Sans" w:hAnsi="Lucida Sans"/>
        </w:rPr>
      </w:pPr>
      <w:r>
        <w:rPr>
          <w:rFonts w:ascii="Lucida Sans" w:hAnsi="Lucida Sans"/>
        </w:rPr>
        <w:t xml:space="preserve">When county schools are closed due to severe weather, Wrightsville United Methodist Preschool will also be closed.  </w:t>
      </w:r>
      <w:r>
        <w:rPr>
          <w:rFonts w:ascii="Lucida Sans" w:hAnsi="Lucida Sans"/>
          <w:u w:val="single"/>
        </w:rPr>
        <w:t>When the county schools open late we will likely  be closed for the day, but this will be left to the discretion of the preschool director.</w:t>
      </w:r>
      <w:r>
        <w:rPr>
          <w:rFonts w:ascii="Lucida Sans" w:hAnsi="Lucida Sans"/>
        </w:rPr>
        <w:t xml:space="preserve">  If the county schools close early, the preschool will also close at that time.  Please listen to the radio or television for closing announcements. You will also receive notification by email from the director.</w:t>
      </w:r>
    </w:p>
    <w:p w:rsidR="00FF0FCD" w:rsidRDefault="00FF0FCD" w:rsidP="008632D7"/>
    <w:p w:rsidR="00FF0FCD" w:rsidRDefault="00FF0FCD" w:rsidP="008632D7">
      <w:pPr>
        <w:pStyle w:val="Heading3"/>
      </w:pPr>
      <w:r>
        <w:t>Arrival and Departure Procedures</w:t>
      </w:r>
    </w:p>
    <w:p w:rsidR="00FF0FCD" w:rsidRDefault="00FF0FCD" w:rsidP="008632D7"/>
    <w:p w:rsidR="00FF0FCD" w:rsidRDefault="00FF0FCD" w:rsidP="008632D7">
      <w:pPr>
        <w:rPr>
          <w:rFonts w:ascii="Lucida Sans" w:hAnsi="Lucida Sans"/>
          <w:i/>
        </w:rPr>
      </w:pPr>
      <w:r>
        <w:rPr>
          <w:rFonts w:ascii="Lucida Sans" w:hAnsi="Lucida Sans"/>
          <w:b/>
        </w:rPr>
        <w:t xml:space="preserve">Please park in the covered parking lot on the north side of the church or in the gravel lots directly across the street from the church.  </w:t>
      </w:r>
      <w:r w:rsidRPr="002A2B01">
        <w:rPr>
          <w:rFonts w:ascii="Lucida Sans" w:hAnsi="Lucida Sans"/>
          <w:b/>
          <w:bCs/>
          <w:i/>
          <w:u w:val="single"/>
        </w:rPr>
        <w:t>Please remember, we are absolutely not allowed to use The Landing parking lot for preschool pickup and drop off!</w:t>
      </w:r>
      <w:r w:rsidRPr="002A2B01">
        <w:rPr>
          <w:rFonts w:ascii="Lucida Sans" w:hAnsi="Lucida Sans"/>
          <w:i/>
        </w:rPr>
        <w:t xml:space="preserve"> </w:t>
      </w:r>
    </w:p>
    <w:p w:rsidR="00FF0FCD" w:rsidRDefault="00FF0FCD" w:rsidP="008632D7">
      <w:pPr>
        <w:rPr>
          <w:rFonts w:ascii="Lucida Sans" w:hAnsi="Lucida Sans"/>
        </w:rPr>
      </w:pPr>
      <w:r>
        <w:rPr>
          <w:rFonts w:ascii="Lucida Sans" w:hAnsi="Lucida Sans"/>
        </w:rPr>
        <w:t xml:space="preserve"> Parents should escort children to their classroom door at 9:15.  </w:t>
      </w:r>
    </w:p>
    <w:p w:rsidR="00FF0FCD" w:rsidRDefault="00FF0FCD" w:rsidP="008632D7">
      <w:pPr>
        <w:rPr>
          <w:rFonts w:ascii="Lucida Sans" w:hAnsi="Lucida Sans"/>
        </w:rPr>
      </w:pPr>
    </w:p>
    <w:p w:rsidR="00FF0FCD" w:rsidRDefault="00FF0FCD" w:rsidP="008632D7">
      <w:pPr>
        <w:rPr>
          <w:rFonts w:ascii="Lucida Sans" w:hAnsi="Lucida Sans"/>
        </w:rPr>
      </w:pPr>
      <w:r>
        <w:rPr>
          <w:rFonts w:ascii="Lucida Sans" w:hAnsi="Lucida Sans"/>
        </w:rPr>
        <w:t>We have a new security system in our building.  You may use the side door under the covered parking up until 9:30 am (at which time it will automatically lock).  If you arrive after 9:30 you must enter through the front doors by the church offices.</w:t>
      </w:r>
    </w:p>
    <w:p w:rsidR="00FF0FCD" w:rsidRDefault="00FF0FCD" w:rsidP="008632D7">
      <w:pPr>
        <w:rPr>
          <w:rFonts w:ascii="Lucida Sans" w:hAnsi="Lucida Sans"/>
        </w:rPr>
      </w:pPr>
    </w:p>
    <w:p w:rsidR="00FF0FCD" w:rsidRDefault="00FF0FCD" w:rsidP="008632D7">
      <w:pPr>
        <w:rPr>
          <w:rFonts w:ascii="Lucida Sans" w:hAnsi="Lucida Sans"/>
        </w:rPr>
      </w:pPr>
    </w:p>
    <w:p w:rsidR="00FF0FCD" w:rsidRDefault="00FF0FCD" w:rsidP="008632D7">
      <w:pPr>
        <w:rPr>
          <w:rFonts w:ascii="Lucida Sans" w:hAnsi="Lucida Sans"/>
          <w:u w:val="single"/>
        </w:rPr>
      </w:pPr>
      <w:r>
        <w:rPr>
          <w:rFonts w:ascii="Lucida Sans" w:hAnsi="Lucida Sans"/>
        </w:rPr>
        <w:t xml:space="preserve"> Please remind children to use “walking feet” and “inside voices” when entering and exiting the building.  We want to be respectful of church staff working in their offices and Bible Study groups in the building. When departing at 12:15  or 12:20, please be sure to keep your child with you </w:t>
      </w:r>
      <w:r>
        <w:rPr>
          <w:rFonts w:ascii="Lucida Sans" w:hAnsi="Lucida Sans"/>
          <w:u w:val="single"/>
        </w:rPr>
        <w:t>at all times</w:t>
      </w:r>
      <w:r>
        <w:rPr>
          <w:rFonts w:ascii="Lucida Sans" w:hAnsi="Lucida Sans"/>
        </w:rPr>
        <w:t xml:space="preserve"> and use extreme caution in our parking lots. Preschoolers must be accompanied by an adult when exiting the building. If your child is in a carpool, please leave a carpool list with the director.  </w:t>
      </w:r>
      <w:r>
        <w:rPr>
          <w:rFonts w:ascii="Lucida Sans" w:hAnsi="Lucida Sans"/>
          <w:u w:val="single"/>
        </w:rPr>
        <w:t>If your child is to be picked up by someone other than yourself, we must receive written or verbal permission by note or telephone.</w:t>
      </w:r>
    </w:p>
    <w:p w:rsidR="00FF0FCD" w:rsidRDefault="00FF0FCD" w:rsidP="008632D7">
      <w:pPr>
        <w:rPr>
          <w:rFonts w:ascii="Lucida Sans" w:hAnsi="Lucida Sans"/>
          <w:u w:val="single"/>
        </w:rPr>
      </w:pPr>
    </w:p>
    <w:p w:rsidR="00FF0FCD" w:rsidRDefault="00FF0FCD" w:rsidP="008632D7">
      <w:pPr>
        <w:jc w:val="center"/>
        <w:rPr>
          <w:i/>
          <w:outline/>
          <w:sz w:val="28"/>
        </w:rPr>
      </w:pPr>
    </w:p>
    <w:p w:rsidR="00FF0FCD" w:rsidRDefault="00FF0FCD" w:rsidP="008632D7">
      <w:pPr>
        <w:pStyle w:val="Heading3"/>
      </w:pPr>
      <w:r>
        <w:t>Safety and Health Issues</w:t>
      </w:r>
    </w:p>
    <w:p w:rsidR="00FF0FCD" w:rsidRDefault="00FF0FCD" w:rsidP="008632D7">
      <w:pPr>
        <w:tabs>
          <w:tab w:val="left" w:pos="270"/>
        </w:tabs>
        <w:rPr>
          <w:rFonts w:ascii="Lucida Sans" w:hAnsi="Lucida Sans"/>
          <w:color w:val="FF0000"/>
          <w:sz w:val="22"/>
        </w:rPr>
      </w:pPr>
    </w:p>
    <w:p w:rsidR="00FF0FCD" w:rsidRDefault="00FF0FCD" w:rsidP="008632D7">
      <w:pPr>
        <w:tabs>
          <w:tab w:val="left" w:pos="270"/>
        </w:tabs>
        <w:rPr>
          <w:rFonts w:ascii="Lucida Sans" w:hAnsi="Lucida Sans"/>
        </w:rPr>
      </w:pPr>
      <w:r w:rsidRPr="00E20B6E">
        <w:rPr>
          <w:rFonts w:ascii="Lucida Sans" w:hAnsi="Lucida Sans"/>
          <w:szCs w:val="24"/>
        </w:rPr>
        <w:t>.</w:t>
      </w:r>
      <w:r w:rsidRPr="00E20B6E">
        <w:rPr>
          <w:rFonts w:ascii="Lucida Sans" w:hAnsi="Lucida Sans"/>
          <w:szCs w:val="24"/>
        </w:rPr>
        <w:tab/>
        <w:t>An up-to-date shot record</w:t>
      </w:r>
      <w:r>
        <w:rPr>
          <w:rFonts w:ascii="Lucida Sans" w:hAnsi="Lucida Sans"/>
          <w:szCs w:val="24"/>
        </w:rPr>
        <w:t xml:space="preserve"> is required of all children enrolled in our preschool.  There           are no exceptions.  </w:t>
      </w:r>
      <w:r>
        <w:rPr>
          <w:rFonts w:ascii="Lucida Sans" w:hAnsi="Lucida Sans"/>
        </w:rPr>
        <w:t xml:space="preserve">By the first day of attendance, children must have received all of the   </w:t>
      </w:r>
      <w:r>
        <w:rPr>
          <w:rFonts w:ascii="Lucida Sans" w:hAnsi="Lucida Sans"/>
        </w:rPr>
        <w:tab/>
        <w:t>immunizations required for their age.</w:t>
      </w:r>
    </w:p>
    <w:p w:rsidR="00FF0FCD" w:rsidRDefault="00FF0FCD" w:rsidP="008632D7">
      <w:pPr>
        <w:tabs>
          <w:tab w:val="left" w:pos="270"/>
        </w:tabs>
        <w:rPr>
          <w:rFonts w:ascii="Lucida Sans" w:hAnsi="Lucida Sans"/>
          <w:color w:val="FF0000"/>
          <w:sz w:val="22"/>
        </w:rPr>
      </w:pPr>
    </w:p>
    <w:p w:rsidR="00FF0FCD" w:rsidRDefault="00FF0FCD" w:rsidP="008632D7">
      <w:pPr>
        <w:tabs>
          <w:tab w:val="left" w:pos="270"/>
        </w:tabs>
        <w:rPr>
          <w:rFonts w:ascii="Lucida Sans" w:hAnsi="Lucida Sans"/>
        </w:rPr>
      </w:pPr>
      <w:r>
        <w:rPr>
          <w:rFonts w:ascii="Lucida Sans" w:hAnsi="Lucida Sans"/>
        </w:rPr>
        <w:t>•  Information about substances to which your child is allergic should be in writing on</w:t>
      </w:r>
    </w:p>
    <w:p w:rsidR="00FF0FCD" w:rsidRDefault="00FF0FCD" w:rsidP="008632D7">
      <w:pPr>
        <w:tabs>
          <w:tab w:val="left" w:pos="270"/>
        </w:tabs>
        <w:rPr>
          <w:rFonts w:ascii="Lucida Sans" w:hAnsi="Lucida Sans"/>
        </w:rPr>
      </w:pPr>
      <w:r>
        <w:rPr>
          <w:rFonts w:ascii="Lucida Sans" w:hAnsi="Lucida Sans"/>
        </w:rPr>
        <w:tab/>
        <w:t>your child's health information sheet.  Please report any changes or additions in writing.</w:t>
      </w:r>
    </w:p>
    <w:p w:rsidR="00FF0FCD" w:rsidRDefault="00FF0FCD" w:rsidP="008632D7">
      <w:pPr>
        <w:rPr>
          <w:rFonts w:ascii="Lucida Sans" w:hAnsi="Lucida Sans"/>
        </w:rPr>
      </w:pPr>
    </w:p>
    <w:p w:rsidR="00FF0FCD" w:rsidRDefault="00FF0FCD" w:rsidP="008632D7">
      <w:pPr>
        <w:rPr>
          <w:rFonts w:ascii="Lucida Sans" w:hAnsi="Lucida Sans"/>
        </w:rPr>
      </w:pPr>
      <w:r>
        <w:rPr>
          <w:rFonts w:ascii="Lucida Sans" w:hAnsi="Lucida Sans"/>
        </w:rPr>
        <w:t>•  If your child needs to be excused from normal activity, we must have the information in</w:t>
      </w:r>
    </w:p>
    <w:p w:rsidR="00FF0FCD" w:rsidRDefault="00FF0FCD" w:rsidP="008632D7">
      <w:pPr>
        <w:tabs>
          <w:tab w:val="left" w:pos="270"/>
        </w:tabs>
        <w:rPr>
          <w:rFonts w:ascii="Lucida Sans" w:hAnsi="Lucida Sans"/>
        </w:rPr>
      </w:pPr>
      <w:r>
        <w:rPr>
          <w:rFonts w:ascii="Lucida Sans" w:hAnsi="Lucida Sans"/>
        </w:rPr>
        <w:tab/>
        <w:t>writing.</w:t>
      </w:r>
    </w:p>
    <w:p w:rsidR="00FF0FCD" w:rsidRDefault="00FF0FCD" w:rsidP="008632D7"/>
    <w:p w:rsidR="00FF0FCD" w:rsidRDefault="00FF0FCD" w:rsidP="008632D7">
      <w:pPr>
        <w:tabs>
          <w:tab w:val="left" w:pos="270"/>
        </w:tabs>
        <w:rPr>
          <w:rFonts w:ascii="Lucida Sans" w:hAnsi="Lucida Sans"/>
        </w:rPr>
      </w:pPr>
      <w:r>
        <w:rPr>
          <w:rFonts w:ascii="Lucida Sans" w:hAnsi="Lucida Sans"/>
        </w:rPr>
        <w:t>•  Children must be checked into their classrooms by an authorized person; i.e., Parent or</w:t>
      </w:r>
    </w:p>
    <w:p w:rsidR="00FF0FCD" w:rsidRDefault="00FF0FCD" w:rsidP="008632D7">
      <w:pPr>
        <w:tabs>
          <w:tab w:val="left" w:pos="270"/>
        </w:tabs>
        <w:rPr>
          <w:rFonts w:ascii="Lucida Sans" w:hAnsi="Lucida Sans"/>
        </w:rPr>
      </w:pPr>
      <w:r>
        <w:rPr>
          <w:rFonts w:ascii="Lucida Sans" w:hAnsi="Lucida Sans"/>
        </w:rPr>
        <w:tab/>
        <w:t>person authorized on the child's information form.  No child will be released to an</w:t>
      </w:r>
    </w:p>
    <w:p w:rsidR="00FF0FCD" w:rsidRDefault="00FF0FCD" w:rsidP="008632D7">
      <w:pPr>
        <w:tabs>
          <w:tab w:val="left" w:pos="270"/>
        </w:tabs>
        <w:rPr>
          <w:rFonts w:ascii="Lucida Sans" w:hAnsi="Lucida Sans"/>
        </w:rPr>
      </w:pPr>
      <w:r>
        <w:rPr>
          <w:rFonts w:ascii="Lucida Sans" w:hAnsi="Lucida Sans"/>
        </w:rPr>
        <w:tab/>
        <w:t>unauthorized person.  If someone other than the parent or regular carpool driver is to</w:t>
      </w:r>
    </w:p>
    <w:p w:rsidR="00FF0FCD" w:rsidRDefault="00FF0FCD" w:rsidP="008632D7">
      <w:pPr>
        <w:tabs>
          <w:tab w:val="left" w:pos="270"/>
        </w:tabs>
        <w:rPr>
          <w:rFonts w:ascii="Lucida Sans" w:hAnsi="Lucida Sans"/>
        </w:rPr>
      </w:pPr>
      <w:r>
        <w:rPr>
          <w:rFonts w:ascii="Lucida Sans" w:hAnsi="Lucida Sans"/>
        </w:rPr>
        <w:tab/>
        <w:t>pick-up a student, written notice must be given.  If this written notice cannot be given,</w:t>
      </w:r>
    </w:p>
    <w:p w:rsidR="00FF0FCD" w:rsidRDefault="00FF0FCD" w:rsidP="008632D7">
      <w:pPr>
        <w:tabs>
          <w:tab w:val="left" w:pos="270"/>
        </w:tabs>
        <w:rPr>
          <w:rFonts w:ascii="Lucida Sans" w:hAnsi="Lucida Sans"/>
        </w:rPr>
      </w:pPr>
      <w:r>
        <w:rPr>
          <w:rFonts w:ascii="Lucida Sans" w:hAnsi="Lucida Sans"/>
        </w:rPr>
        <w:tab/>
        <w:t xml:space="preserve">then the parent must call the Director and give the name of the designated person. </w:t>
      </w:r>
    </w:p>
    <w:p w:rsidR="00FF0FCD" w:rsidRDefault="00FF0FCD" w:rsidP="008632D7">
      <w:pPr>
        <w:tabs>
          <w:tab w:val="left" w:pos="270"/>
        </w:tabs>
        <w:rPr>
          <w:rFonts w:ascii="Lucida Sans" w:hAnsi="Lucida Sans"/>
        </w:rPr>
      </w:pPr>
      <w:r>
        <w:rPr>
          <w:rFonts w:ascii="Lucida Sans" w:hAnsi="Lucida Sans"/>
        </w:rPr>
        <w:tab/>
      </w:r>
      <w:r w:rsidRPr="00E20B6E">
        <w:rPr>
          <w:rFonts w:ascii="Lucida Sans" w:hAnsi="Lucida Sans"/>
          <w:b/>
        </w:rPr>
        <w:t>The Director may ask the designated person to provide positive identification</w:t>
      </w:r>
      <w:r>
        <w:rPr>
          <w:rFonts w:ascii="Lucida Sans" w:hAnsi="Lucida Sans"/>
        </w:rPr>
        <w:t>.</w:t>
      </w:r>
    </w:p>
    <w:p w:rsidR="00FF0FCD" w:rsidRDefault="00FF0FCD" w:rsidP="008632D7">
      <w:pPr>
        <w:rPr>
          <w:rFonts w:ascii="Lucida Sans" w:hAnsi="Lucida Sans"/>
        </w:rPr>
      </w:pPr>
    </w:p>
    <w:p w:rsidR="00FF0FCD" w:rsidRDefault="00FF0FCD" w:rsidP="008632D7">
      <w:pPr>
        <w:rPr>
          <w:rFonts w:ascii="Lucida Sans" w:hAnsi="Lucida Sans"/>
          <w:b/>
          <w:u w:val="single"/>
        </w:rPr>
      </w:pPr>
      <w:r>
        <w:rPr>
          <w:rFonts w:ascii="Lucida Sans" w:hAnsi="Lucida Sans"/>
        </w:rPr>
        <w:t xml:space="preserve">•  </w:t>
      </w:r>
      <w:r>
        <w:rPr>
          <w:rFonts w:ascii="Lucida Sans" w:hAnsi="Lucida Sans"/>
          <w:b/>
          <w:u w:val="single"/>
        </w:rPr>
        <w:t>If your child is going to be absent, please call the Preschool Director and let us</w:t>
      </w:r>
    </w:p>
    <w:p w:rsidR="00FF0FCD" w:rsidRDefault="00FF0FCD" w:rsidP="008632D7">
      <w:pPr>
        <w:rPr>
          <w:rFonts w:ascii="Lucida Sans" w:hAnsi="Lucida Sans"/>
          <w:b/>
          <w:u w:val="single"/>
        </w:rPr>
      </w:pPr>
      <w:r>
        <w:rPr>
          <w:rFonts w:ascii="Lucida Sans" w:hAnsi="Lucida Sans"/>
        </w:rPr>
        <w:t xml:space="preserve">    </w:t>
      </w:r>
      <w:r>
        <w:rPr>
          <w:rFonts w:ascii="Lucida Sans" w:hAnsi="Lucida Sans"/>
          <w:b/>
          <w:u w:val="single"/>
        </w:rPr>
        <w:t>know.</w:t>
      </w:r>
    </w:p>
    <w:p w:rsidR="00FF0FCD" w:rsidRDefault="00FF0FCD" w:rsidP="008632D7">
      <w:pPr>
        <w:rPr>
          <w:rFonts w:ascii="Lucida Sans" w:hAnsi="Lucida Sans"/>
        </w:rPr>
      </w:pPr>
    </w:p>
    <w:p w:rsidR="00FF0FCD" w:rsidRDefault="00FF0FCD" w:rsidP="008632D7">
      <w:pPr>
        <w:rPr>
          <w:rFonts w:ascii="Lucida Sans" w:hAnsi="Lucida Sans"/>
        </w:rPr>
      </w:pPr>
      <w:r>
        <w:rPr>
          <w:rFonts w:ascii="Lucida Sans" w:hAnsi="Lucida Sans"/>
        </w:rPr>
        <w:t>• Please keep your child home if they are behaving in a symptomatic way (e.g., is</w:t>
      </w:r>
    </w:p>
    <w:p w:rsidR="00FF0FCD" w:rsidRDefault="00FF0FCD" w:rsidP="008632D7">
      <w:pPr>
        <w:tabs>
          <w:tab w:val="left" w:pos="270"/>
        </w:tabs>
        <w:rPr>
          <w:rFonts w:ascii="Lucida Sans" w:hAnsi="Lucida Sans"/>
        </w:rPr>
      </w:pPr>
      <w:r>
        <w:rPr>
          <w:rFonts w:ascii="Lucida Sans" w:hAnsi="Lucida Sans"/>
        </w:rPr>
        <w:tab/>
        <w:t>lethargic or irritable), or has a yellow-green discharge from the nose.</w:t>
      </w:r>
    </w:p>
    <w:p w:rsidR="00FF0FCD" w:rsidRDefault="00FF0FCD" w:rsidP="008632D7">
      <w:pPr>
        <w:rPr>
          <w:rFonts w:ascii="Lucida Sans" w:hAnsi="Lucida Sans"/>
        </w:rPr>
      </w:pPr>
    </w:p>
    <w:p w:rsidR="00FF0FCD" w:rsidRDefault="00FF0FCD" w:rsidP="008632D7">
      <w:pPr>
        <w:rPr>
          <w:rFonts w:ascii="Lucida Sans" w:hAnsi="Lucida Sans"/>
        </w:rPr>
      </w:pPr>
      <w:r>
        <w:rPr>
          <w:rFonts w:ascii="Lucida Sans" w:hAnsi="Lucida Sans"/>
        </w:rPr>
        <w:t xml:space="preserve">•  After an illness, it is our policy that a child shall be </w:t>
      </w:r>
      <w:r w:rsidRPr="00826942">
        <w:rPr>
          <w:rFonts w:ascii="Lucida Sans" w:hAnsi="Lucida Sans"/>
          <w:b/>
        </w:rPr>
        <w:t>fever free for 24 hours</w:t>
      </w:r>
      <w:r>
        <w:rPr>
          <w:rFonts w:ascii="Lucida Sans" w:hAnsi="Lucida Sans"/>
        </w:rPr>
        <w:t xml:space="preserve"> before </w:t>
      </w:r>
    </w:p>
    <w:p w:rsidR="00FF0FCD" w:rsidRDefault="00FF0FCD" w:rsidP="008632D7">
      <w:pPr>
        <w:rPr>
          <w:rFonts w:ascii="Lucida Sans" w:hAnsi="Lucida Sans"/>
        </w:rPr>
      </w:pPr>
      <w:r>
        <w:rPr>
          <w:rFonts w:ascii="Lucida Sans" w:hAnsi="Lucida Sans"/>
        </w:rPr>
        <w:t xml:space="preserve">    coming to preschool.     </w:t>
      </w:r>
    </w:p>
    <w:p w:rsidR="00FF0FCD" w:rsidRDefault="00FF0FCD" w:rsidP="008632D7">
      <w:pPr>
        <w:rPr>
          <w:rFonts w:ascii="Lucida Sans" w:hAnsi="Lucida Sans"/>
        </w:rPr>
      </w:pPr>
    </w:p>
    <w:p w:rsidR="00FF0FCD" w:rsidRDefault="00FF0FCD" w:rsidP="008632D7">
      <w:pPr>
        <w:rPr>
          <w:rFonts w:ascii="Lucida Sans" w:hAnsi="Lucida Sans"/>
        </w:rPr>
      </w:pPr>
      <w:r>
        <w:rPr>
          <w:rFonts w:ascii="Lucida Sans" w:hAnsi="Lucida Sans"/>
        </w:rPr>
        <w:t>•  Keep your child at home if they have a fresh cold, sore throat, earache, diarrhea,</w:t>
      </w:r>
    </w:p>
    <w:p w:rsidR="00FF0FCD" w:rsidRDefault="00FF0FCD" w:rsidP="008632D7">
      <w:pPr>
        <w:tabs>
          <w:tab w:val="left" w:pos="360"/>
        </w:tabs>
        <w:rPr>
          <w:rFonts w:ascii="Lucida Sans" w:hAnsi="Lucida Sans"/>
        </w:rPr>
      </w:pPr>
      <w:r>
        <w:rPr>
          <w:rFonts w:ascii="Lucida Sans" w:hAnsi="Lucida Sans"/>
        </w:rPr>
        <w:tab/>
        <w:t>nausea or vomiting.  Check with your physician before sending them to school with an</w:t>
      </w:r>
    </w:p>
    <w:p w:rsidR="00FF0FCD" w:rsidRDefault="00FF0FCD" w:rsidP="008632D7">
      <w:pPr>
        <w:tabs>
          <w:tab w:val="left" w:pos="360"/>
        </w:tabs>
        <w:rPr>
          <w:rFonts w:ascii="Lucida Sans" w:hAnsi="Lucida Sans"/>
        </w:rPr>
      </w:pPr>
      <w:r>
        <w:rPr>
          <w:rFonts w:ascii="Lucida Sans" w:hAnsi="Lucida Sans"/>
        </w:rPr>
        <w:tab/>
        <w:t>unidentified rash.</w:t>
      </w:r>
    </w:p>
    <w:p w:rsidR="00FF0FCD" w:rsidRDefault="00FF0FCD" w:rsidP="008632D7">
      <w:pPr>
        <w:rPr>
          <w:rFonts w:ascii="Lucida Sans" w:hAnsi="Lucida Sans"/>
        </w:rPr>
      </w:pPr>
    </w:p>
    <w:p w:rsidR="00FF0FCD" w:rsidRDefault="00FF0FCD" w:rsidP="008632D7">
      <w:pPr>
        <w:tabs>
          <w:tab w:val="left" w:pos="270"/>
        </w:tabs>
        <w:rPr>
          <w:rFonts w:ascii="Lucida Sans" w:hAnsi="Lucida Sans"/>
        </w:rPr>
      </w:pPr>
      <w:r>
        <w:rPr>
          <w:rFonts w:ascii="Lucida Sans" w:hAnsi="Lucida Sans"/>
        </w:rPr>
        <w:t xml:space="preserve">•  Please notify the school if your child has an unusual or infectious illness such as </w:t>
      </w:r>
      <w:r>
        <w:rPr>
          <w:rFonts w:ascii="Lucida Sans" w:hAnsi="Lucida Sans"/>
        </w:rPr>
        <w:tab/>
        <w:t xml:space="preserve">chicken pox, conjunctivitis (pink eye), hepatitis, meningitis, head lice, rubella, pin worms,         </w:t>
      </w:r>
      <w:r>
        <w:rPr>
          <w:rFonts w:ascii="Lucida Sans" w:hAnsi="Lucida Sans"/>
        </w:rPr>
        <w:tab/>
        <w:t xml:space="preserve">etc. The school will notify you if at any time your child has been exposed to a </w:t>
      </w:r>
      <w:r>
        <w:rPr>
          <w:rFonts w:ascii="Lucida Sans" w:hAnsi="Lucida Sans"/>
        </w:rPr>
        <w:tab/>
        <w:t>communicable disease.</w:t>
      </w:r>
    </w:p>
    <w:p w:rsidR="00FF0FCD" w:rsidRDefault="00FF0FCD" w:rsidP="008632D7">
      <w:pPr>
        <w:rPr>
          <w:rFonts w:ascii="Lucida Sans" w:hAnsi="Lucida Sans"/>
        </w:rPr>
      </w:pPr>
    </w:p>
    <w:p w:rsidR="00FF0FCD" w:rsidRDefault="00FF0FCD" w:rsidP="008632D7">
      <w:pPr>
        <w:tabs>
          <w:tab w:val="left" w:pos="270"/>
        </w:tabs>
        <w:rPr>
          <w:rFonts w:ascii="Lucida Sans" w:hAnsi="Lucida Sans"/>
        </w:rPr>
      </w:pPr>
      <w:r>
        <w:rPr>
          <w:rFonts w:ascii="Lucida Sans" w:hAnsi="Lucida Sans"/>
        </w:rPr>
        <w:t>•  Please pick-up your child early if requested.  Should they show symptoms of illness during</w:t>
      </w:r>
    </w:p>
    <w:p w:rsidR="00FF0FCD" w:rsidRDefault="00FF0FCD" w:rsidP="008632D7">
      <w:pPr>
        <w:tabs>
          <w:tab w:val="left" w:pos="270"/>
        </w:tabs>
        <w:rPr>
          <w:rFonts w:ascii="Lucida Sans" w:hAnsi="Lucida Sans"/>
        </w:rPr>
      </w:pPr>
      <w:r>
        <w:rPr>
          <w:rFonts w:ascii="Lucida Sans" w:hAnsi="Lucida Sans"/>
        </w:rPr>
        <w:tab/>
        <w:t>class time, we will do all we can to make them comfortable and will keep them isolated.</w:t>
      </w:r>
    </w:p>
    <w:p w:rsidR="00FF0FCD" w:rsidRDefault="00FF0FCD" w:rsidP="008632D7">
      <w:pPr>
        <w:tabs>
          <w:tab w:val="left" w:pos="270"/>
        </w:tabs>
        <w:rPr>
          <w:rFonts w:ascii="Lucida Sans" w:hAnsi="Lucida Sans"/>
        </w:rPr>
      </w:pPr>
      <w:r>
        <w:rPr>
          <w:rFonts w:ascii="Lucida Sans" w:hAnsi="Lucida Sans"/>
        </w:rPr>
        <w:tab/>
        <w:t>We will contact you or call the emergency number you have given.</w:t>
      </w:r>
    </w:p>
    <w:p w:rsidR="00FF0FCD" w:rsidRDefault="00FF0FCD" w:rsidP="008632D7">
      <w:pPr>
        <w:rPr>
          <w:rFonts w:ascii="Lucida Sans" w:hAnsi="Lucida Sans"/>
        </w:rPr>
      </w:pPr>
    </w:p>
    <w:p w:rsidR="00FF0FCD" w:rsidRDefault="00FF0FCD" w:rsidP="008632D7">
      <w:pPr>
        <w:rPr>
          <w:rFonts w:ascii="Lucida Sans" w:hAnsi="Lucida Sans"/>
        </w:rPr>
      </w:pPr>
      <w:r>
        <w:rPr>
          <w:rFonts w:ascii="Lucida Sans" w:hAnsi="Lucida Sans"/>
        </w:rPr>
        <w:t>•  This preschool program is not prepared to administer medication to any child.</w:t>
      </w:r>
    </w:p>
    <w:p w:rsidR="00FF0FCD" w:rsidRDefault="00FF0FCD" w:rsidP="008632D7">
      <w:pPr>
        <w:rPr>
          <w:rFonts w:ascii="Lucida Sans" w:hAnsi="Lucida Sans"/>
        </w:rPr>
      </w:pPr>
    </w:p>
    <w:p w:rsidR="00FF0FCD" w:rsidRDefault="00FF0FCD" w:rsidP="008632D7">
      <w:pPr>
        <w:tabs>
          <w:tab w:val="left" w:pos="270"/>
        </w:tabs>
        <w:rPr>
          <w:rFonts w:ascii="Lucida Sans" w:hAnsi="Lucida Sans"/>
        </w:rPr>
      </w:pPr>
      <w:r>
        <w:rPr>
          <w:rFonts w:ascii="Lucida Sans" w:hAnsi="Lucida Sans"/>
        </w:rPr>
        <w:t>•  An accident report will be completed by the staff on each child who experiences "a</w:t>
      </w:r>
    </w:p>
    <w:p w:rsidR="00FF0FCD" w:rsidRDefault="00FF0FCD" w:rsidP="008632D7">
      <w:pPr>
        <w:tabs>
          <w:tab w:val="left" w:pos="270"/>
        </w:tabs>
        <w:rPr>
          <w:rFonts w:ascii="Lucida Sans" w:hAnsi="Lucida Sans"/>
        </w:rPr>
      </w:pPr>
      <w:r>
        <w:rPr>
          <w:rFonts w:ascii="Lucida Sans" w:hAnsi="Lucida Sans"/>
        </w:rPr>
        <w:tab/>
        <w:t>significant injury" - and this report will be shared with the parent.</w:t>
      </w:r>
    </w:p>
    <w:p w:rsidR="00FF0FCD" w:rsidRDefault="00FF0FCD" w:rsidP="008632D7">
      <w:pPr>
        <w:rPr>
          <w:rFonts w:ascii="Lucida Sans" w:hAnsi="Lucida Sans"/>
        </w:rPr>
      </w:pPr>
    </w:p>
    <w:p w:rsidR="00FF0FCD" w:rsidRDefault="00FF0FCD" w:rsidP="008632D7"/>
    <w:p w:rsidR="00FF0FCD" w:rsidRDefault="00FF0FCD" w:rsidP="008632D7">
      <w:pPr>
        <w:pStyle w:val="Heading3"/>
        <w:rPr>
          <w:sz w:val="24"/>
        </w:rPr>
      </w:pPr>
    </w:p>
    <w:p w:rsidR="00FF0FCD" w:rsidRDefault="00FF0FCD" w:rsidP="008632D7">
      <w:pPr>
        <w:pStyle w:val="Heading3"/>
      </w:pPr>
    </w:p>
    <w:p w:rsidR="00FF0FCD" w:rsidRDefault="00FF0FCD" w:rsidP="008632D7">
      <w:pPr>
        <w:pStyle w:val="Heading3"/>
      </w:pPr>
    </w:p>
    <w:p w:rsidR="00FF0FCD" w:rsidRDefault="00FF0FCD" w:rsidP="008632D7">
      <w:pPr>
        <w:pStyle w:val="Heading3"/>
      </w:pPr>
      <w:r>
        <w:t>Parent Visitation</w:t>
      </w:r>
    </w:p>
    <w:p w:rsidR="00FF0FCD" w:rsidRDefault="00FF0FCD" w:rsidP="008632D7">
      <w:pPr>
        <w:jc w:val="center"/>
      </w:pPr>
    </w:p>
    <w:p w:rsidR="00FF0FCD" w:rsidRDefault="00FF0FCD" w:rsidP="008632D7">
      <w:pPr>
        <w:jc w:val="center"/>
      </w:pPr>
    </w:p>
    <w:p w:rsidR="00FF0FCD" w:rsidRDefault="00FF0FCD" w:rsidP="008632D7">
      <w:pPr>
        <w:rPr>
          <w:rFonts w:ascii="Lucida Sans" w:hAnsi="Lucida Sans"/>
        </w:rPr>
      </w:pPr>
      <w:r>
        <w:rPr>
          <w:rFonts w:ascii="Lucida Sans" w:hAnsi="Lucida Sans"/>
        </w:rPr>
        <w:t>Parents are always welcome to visit Wrightsville United Methodist Preschool.  We do request, however, that the children's routine not be disturbed by unscheduled conferences with their teacher.  Conferences can be arranged at mutually convenient times outside of classroom hours.</w:t>
      </w:r>
    </w:p>
    <w:p w:rsidR="00FF0FCD" w:rsidRDefault="00FF0FCD" w:rsidP="008632D7">
      <w:pPr>
        <w:rPr>
          <w:rFonts w:ascii="Lucida Sans" w:hAnsi="Lucida Sans"/>
        </w:rPr>
      </w:pPr>
    </w:p>
    <w:p w:rsidR="00FF0FCD" w:rsidRDefault="00FF0FCD" w:rsidP="008632D7">
      <w:pPr>
        <w:rPr>
          <w:rFonts w:ascii="Lucida Sans" w:hAnsi="Lucida Sans"/>
        </w:rPr>
      </w:pPr>
    </w:p>
    <w:p w:rsidR="00FF0FCD" w:rsidRDefault="00FF0FCD" w:rsidP="008632D7">
      <w:pPr>
        <w:rPr>
          <w:rFonts w:ascii="Lucida Sans" w:hAnsi="Lucida Sans"/>
        </w:rPr>
      </w:pPr>
    </w:p>
    <w:p w:rsidR="00FF0FCD" w:rsidRDefault="00FF0FCD" w:rsidP="008632D7">
      <w:pPr>
        <w:rPr>
          <w:rFonts w:ascii="Lucida Sans" w:hAnsi="Lucida Sans"/>
        </w:rPr>
      </w:pPr>
    </w:p>
    <w:p w:rsidR="00FF0FCD" w:rsidRDefault="00FF0FCD" w:rsidP="008632D7">
      <w:pPr>
        <w:jc w:val="center"/>
        <w:rPr>
          <w:rFonts w:ascii="Comic Sans MS" w:hAnsi="Comic Sans MS"/>
          <w:sz w:val="36"/>
          <w:szCs w:val="36"/>
        </w:rPr>
      </w:pPr>
      <w:r w:rsidRPr="00A628CA">
        <w:rPr>
          <w:rFonts w:ascii="Comic Sans MS" w:hAnsi="Comic Sans MS"/>
          <w:sz w:val="36"/>
          <w:szCs w:val="36"/>
        </w:rPr>
        <w:t>Parent/Teacher Conferences</w:t>
      </w:r>
    </w:p>
    <w:p w:rsidR="00FF0FCD" w:rsidRDefault="00FF0FCD" w:rsidP="008632D7">
      <w:pPr>
        <w:jc w:val="center"/>
        <w:rPr>
          <w:rFonts w:ascii="Comic Sans MS" w:hAnsi="Comic Sans MS"/>
          <w:sz w:val="36"/>
          <w:szCs w:val="36"/>
        </w:rPr>
      </w:pPr>
    </w:p>
    <w:p w:rsidR="00FF0FCD" w:rsidRDefault="00FF0FCD" w:rsidP="008632D7">
      <w:pPr>
        <w:rPr>
          <w:rFonts w:ascii="Comic Sans MS" w:hAnsi="Comic Sans MS"/>
          <w:sz w:val="36"/>
          <w:szCs w:val="36"/>
        </w:rPr>
      </w:pPr>
      <w:r>
        <w:rPr>
          <w:rFonts w:ascii="Lucida Sans" w:hAnsi="Lucida Sans"/>
          <w:szCs w:val="24"/>
        </w:rPr>
        <w:t>Formal Parent/Teacher Conferences are scheduled in January for all children in our three and four day a week programs.  If a specific need or behavior needs to be addressed earlier, your child’s teacher(s) will contact you.  Likewise, you may schedule a time to discuss your child’s progress with our staff at any point during the school year.</w:t>
      </w:r>
    </w:p>
    <w:p w:rsidR="00FF0FCD" w:rsidRDefault="00FF0FCD" w:rsidP="008632D7">
      <w:pPr>
        <w:rPr>
          <w:rFonts w:ascii="Lucida Sans" w:hAnsi="Lucida Sans"/>
        </w:rPr>
      </w:pPr>
    </w:p>
    <w:p w:rsidR="00FF0FCD" w:rsidRDefault="00FF0FCD" w:rsidP="008632D7">
      <w:pPr>
        <w:rPr>
          <w:rFonts w:ascii="Comic Sans MS" w:hAnsi="Comic Sans MS"/>
          <w:sz w:val="36"/>
          <w:szCs w:val="36"/>
        </w:rPr>
      </w:pPr>
      <w:r w:rsidRPr="00A628CA">
        <w:rPr>
          <w:rFonts w:ascii="Lucida Sans" w:hAnsi="Lucida Sans"/>
          <w:b/>
        </w:rPr>
        <w:t>Changes at home often affect a child's behavior at school.  Please share with us information which will make us more sensitive to your child's needs.  Strict confidentiality will be maintained.</w:t>
      </w:r>
    </w:p>
    <w:p w:rsidR="00FF0FCD" w:rsidRPr="00A628CA" w:rsidRDefault="00FF0FCD" w:rsidP="008632D7">
      <w:pPr>
        <w:jc w:val="center"/>
        <w:rPr>
          <w:rFonts w:ascii="Comic Sans MS" w:hAnsi="Comic Sans MS"/>
          <w:sz w:val="36"/>
          <w:szCs w:val="36"/>
        </w:rPr>
      </w:pPr>
    </w:p>
    <w:p w:rsidR="00FF0FCD" w:rsidRDefault="00FF0FCD" w:rsidP="008632D7">
      <w:pPr>
        <w:rPr>
          <w:rFonts w:ascii="Lucida Sans" w:hAnsi="Lucida Sans"/>
        </w:rPr>
      </w:pPr>
    </w:p>
    <w:p w:rsidR="00FF0FCD" w:rsidRDefault="00FF0FCD" w:rsidP="008632D7">
      <w:pPr>
        <w:pStyle w:val="Heading3"/>
      </w:pPr>
      <w:r>
        <w:t>Parent Involvement</w:t>
      </w:r>
    </w:p>
    <w:p w:rsidR="00FF0FCD" w:rsidRDefault="00FF0FCD" w:rsidP="008632D7">
      <w:pPr>
        <w:rPr>
          <w:rFonts w:ascii="Lucida Sans" w:hAnsi="Lucida Sans"/>
        </w:rPr>
      </w:pPr>
    </w:p>
    <w:p w:rsidR="00FF0FCD" w:rsidRDefault="00FF0FCD" w:rsidP="008632D7">
      <w:pPr>
        <w:rPr>
          <w:rFonts w:ascii="Lucida Sans" w:hAnsi="Lucida Sans"/>
        </w:rPr>
      </w:pPr>
      <w:r>
        <w:rPr>
          <w:rFonts w:ascii="Lucida Sans" w:hAnsi="Lucida Sans"/>
        </w:rPr>
        <w:t>The Staff strongly encourages parental involvement in the preschool.  While we recognize the importance of a child's moving toward independence, there are many contributions parents can make in and out of the classroom.</w:t>
      </w:r>
    </w:p>
    <w:p w:rsidR="00FF0FCD" w:rsidRDefault="00FF0FCD" w:rsidP="008632D7">
      <w:pPr>
        <w:rPr>
          <w:rFonts w:ascii="Lucida Sans" w:hAnsi="Lucida Sans"/>
        </w:rPr>
      </w:pPr>
    </w:p>
    <w:p w:rsidR="00FF0FCD" w:rsidRDefault="00FF0FCD" w:rsidP="008632D7">
      <w:pPr>
        <w:rPr>
          <w:rFonts w:ascii="Lucida Sans" w:hAnsi="Lucida Sans"/>
        </w:rPr>
      </w:pPr>
      <w:r>
        <w:rPr>
          <w:rFonts w:ascii="Lucida Sans" w:hAnsi="Lucida Sans"/>
        </w:rPr>
        <w:t>Tasks a parent may perform include:</w:t>
      </w:r>
    </w:p>
    <w:p w:rsidR="00FF0FCD" w:rsidRDefault="00FF0FCD" w:rsidP="008632D7">
      <w:pPr>
        <w:rPr>
          <w:rFonts w:ascii="Lucida Sans" w:hAnsi="Lucida Sans"/>
        </w:rPr>
      </w:pPr>
    </w:p>
    <w:p w:rsidR="00FF0FCD" w:rsidRDefault="00FF0FCD" w:rsidP="008632D7">
      <w:pPr>
        <w:rPr>
          <w:rFonts w:ascii="Lucida Sans" w:hAnsi="Lucida Sans"/>
        </w:rPr>
      </w:pPr>
      <w:r>
        <w:rPr>
          <w:rFonts w:ascii="Lucida Sans" w:hAnsi="Lucida Sans"/>
        </w:rPr>
        <w:t>1.  Preparation of crafts, assisting teachers with cutting, assembly or counting items.</w:t>
      </w:r>
    </w:p>
    <w:p w:rsidR="00FF0FCD" w:rsidRDefault="00FF0FCD" w:rsidP="008632D7">
      <w:pPr>
        <w:rPr>
          <w:rFonts w:ascii="Lucida Sans" w:hAnsi="Lucida Sans"/>
        </w:rPr>
      </w:pPr>
    </w:p>
    <w:p w:rsidR="00FF0FCD" w:rsidRDefault="00FF0FCD" w:rsidP="008632D7">
      <w:pPr>
        <w:rPr>
          <w:rFonts w:ascii="Lucida Sans" w:hAnsi="Lucida Sans"/>
        </w:rPr>
      </w:pPr>
      <w:r>
        <w:rPr>
          <w:rFonts w:ascii="Lucida Sans" w:hAnsi="Lucida Sans"/>
        </w:rPr>
        <w:t>2.  Enlistment of community leaders and guests to enhance preschool curriculum.</w:t>
      </w:r>
    </w:p>
    <w:p w:rsidR="00FF0FCD" w:rsidRDefault="00FF0FCD" w:rsidP="008632D7"/>
    <w:p w:rsidR="00FF0FCD" w:rsidRDefault="00FF0FCD" w:rsidP="008632D7">
      <w:pPr>
        <w:rPr>
          <w:rFonts w:ascii="Lucida Sans" w:hAnsi="Lucida Sans"/>
        </w:rPr>
      </w:pPr>
      <w:r>
        <w:rPr>
          <w:rFonts w:ascii="Lucida Sans" w:hAnsi="Lucida Sans"/>
        </w:rPr>
        <w:t>3.  Assisting with and attending our special events scheduled throughout the school year.</w:t>
      </w:r>
    </w:p>
    <w:p w:rsidR="00FF0FCD" w:rsidRDefault="00FF0FCD" w:rsidP="008632D7">
      <w:pPr>
        <w:rPr>
          <w:rFonts w:ascii="Lucida Sans" w:hAnsi="Lucida Sans"/>
        </w:rPr>
      </w:pPr>
    </w:p>
    <w:p w:rsidR="00FF0FCD" w:rsidRDefault="00FF0FCD" w:rsidP="008632D7">
      <w:pPr>
        <w:rPr>
          <w:rFonts w:ascii="Lucida Sans" w:hAnsi="Lucida Sans"/>
        </w:rPr>
      </w:pPr>
      <w:r>
        <w:rPr>
          <w:rFonts w:ascii="Lucida Sans" w:hAnsi="Lucida Sans"/>
        </w:rPr>
        <w:t>5.  Participation in the "Letter of the Week" program.</w:t>
      </w:r>
    </w:p>
    <w:p w:rsidR="00FF0FCD" w:rsidRDefault="00FF0FCD" w:rsidP="008632D7">
      <w:pPr>
        <w:rPr>
          <w:rFonts w:ascii="Lucida Sans" w:hAnsi="Lucida Sans"/>
        </w:rPr>
      </w:pPr>
    </w:p>
    <w:p w:rsidR="00FF0FCD" w:rsidRDefault="00FF0FCD" w:rsidP="008632D7">
      <w:pPr>
        <w:rPr>
          <w:rFonts w:ascii="Lucida Sans" w:hAnsi="Lucida Sans"/>
        </w:rPr>
      </w:pPr>
      <w:r>
        <w:rPr>
          <w:rFonts w:ascii="Lucida Sans" w:hAnsi="Lucida Sans"/>
        </w:rPr>
        <w:t>Parent involvement of about one day each month is greatly appreciated.</w:t>
      </w:r>
    </w:p>
    <w:p w:rsidR="00FF0FCD" w:rsidRDefault="00FF0FCD" w:rsidP="008632D7"/>
    <w:p w:rsidR="00FF0FCD" w:rsidRDefault="00FF0FCD" w:rsidP="008632D7">
      <w:pPr>
        <w:pStyle w:val="Heading3"/>
      </w:pPr>
    </w:p>
    <w:p w:rsidR="00FF0FCD" w:rsidRDefault="00FF0FCD" w:rsidP="008632D7">
      <w:pPr>
        <w:pStyle w:val="Heading3"/>
      </w:pPr>
      <w:r>
        <w:t>Snacks</w:t>
      </w:r>
    </w:p>
    <w:p w:rsidR="00FF0FCD" w:rsidRDefault="00FF0FCD" w:rsidP="008632D7">
      <w:pPr>
        <w:rPr>
          <w:rFonts w:ascii="Lucida Sans" w:hAnsi="Lucida Sans"/>
        </w:rPr>
      </w:pPr>
    </w:p>
    <w:p w:rsidR="00FF0FCD" w:rsidRDefault="00FF0FCD" w:rsidP="008632D7">
      <w:pPr>
        <w:rPr>
          <w:rFonts w:ascii="Lucida Sans" w:hAnsi="Lucida Sans"/>
        </w:rPr>
      </w:pPr>
      <w:r>
        <w:rPr>
          <w:rFonts w:ascii="Lucida Sans" w:hAnsi="Lucida Sans"/>
        </w:rPr>
        <w:t>We request all snacks be provided by the parents on a rotating basis.  Throughout the year, individual weeks will be assigned by the classroom teacher.  Special preference will be given to birthday children for the week of their birthday.  We encourage you to include your child in the planning and preparation of snacks.  If you wish, you may incorporate the Weekly Theme or “Letter of the Week“ in the snacks you provide.</w:t>
      </w:r>
    </w:p>
    <w:p w:rsidR="00FF0FCD" w:rsidRDefault="00FF0FCD" w:rsidP="008632D7">
      <w:pPr>
        <w:rPr>
          <w:rFonts w:ascii="Lucida Sans" w:hAnsi="Lucida Sans"/>
        </w:rPr>
      </w:pPr>
    </w:p>
    <w:p w:rsidR="00FF0FCD" w:rsidRDefault="00FF0FCD" w:rsidP="008632D7">
      <w:pPr>
        <w:rPr>
          <w:rFonts w:ascii="Lucida Sans" w:hAnsi="Lucida Sans"/>
        </w:rPr>
      </w:pPr>
      <w:r>
        <w:rPr>
          <w:rFonts w:ascii="Lucida Sans" w:hAnsi="Lucida Sans"/>
        </w:rPr>
        <w:t xml:space="preserve">Please bring nutritious snacks such as fruit, vegetables cut into pieces, crackers, cheese, pretzels, yogurt, muffins, mini sandwiches, etc.  </w:t>
      </w:r>
      <w:r>
        <w:rPr>
          <w:rFonts w:ascii="Lucida Sans" w:hAnsi="Lucida Sans"/>
          <w:u w:val="single"/>
        </w:rPr>
        <w:t>Water</w:t>
      </w:r>
      <w:r w:rsidRPr="006E0456">
        <w:rPr>
          <w:rFonts w:ascii="Lucida Sans" w:hAnsi="Lucida Sans"/>
          <w:u w:val="single"/>
        </w:rPr>
        <w:t>, napkins and cups will be provided by the preschool.</w:t>
      </w:r>
      <w:r>
        <w:rPr>
          <w:rFonts w:ascii="Lucida Sans" w:hAnsi="Lucida Sans"/>
        </w:rPr>
        <w:t xml:space="preserve">    You will be notified at the beginning of the school year of any specific allergies in your child’s class, so you can plan accordingly.</w:t>
      </w:r>
    </w:p>
    <w:p w:rsidR="00FF0FCD" w:rsidRDefault="00FF0FCD" w:rsidP="008632D7">
      <w:pPr>
        <w:pStyle w:val="Heading3"/>
      </w:pPr>
    </w:p>
    <w:p w:rsidR="00FF0FCD" w:rsidRDefault="00FF0FCD" w:rsidP="008632D7">
      <w:pPr>
        <w:pStyle w:val="Heading3"/>
      </w:pPr>
    </w:p>
    <w:p w:rsidR="00FF0FCD" w:rsidRDefault="00FF0FCD" w:rsidP="008632D7">
      <w:pPr>
        <w:pStyle w:val="Heading3"/>
      </w:pPr>
      <w:r>
        <w:t>Personal Items for Students</w:t>
      </w:r>
    </w:p>
    <w:p w:rsidR="00FF0FCD" w:rsidRDefault="00FF0FCD" w:rsidP="008632D7">
      <w:pPr>
        <w:jc w:val="center"/>
        <w:rPr>
          <w:b/>
          <w:i/>
          <w:outline/>
          <w:sz w:val="28"/>
        </w:rPr>
      </w:pPr>
    </w:p>
    <w:p w:rsidR="00FF0FCD" w:rsidRDefault="00FF0FCD" w:rsidP="008632D7">
      <w:pPr>
        <w:tabs>
          <w:tab w:val="left" w:pos="-1440"/>
        </w:tabs>
        <w:ind w:left="720" w:hanging="720"/>
        <w:rPr>
          <w:rFonts w:ascii="Lucida Sans" w:hAnsi="Lucida Sans"/>
        </w:rPr>
      </w:pPr>
      <w:r>
        <w:rPr>
          <w:rFonts w:ascii="Lucida Sans" w:hAnsi="Lucida Sans"/>
        </w:rPr>
        <w:t>•</w:t>
      </w:r>
      <w:r>
        <w:rPr>
          <w:rFonts w:ascii="Lucida Sans" w:hAnsi="Lucida Sans"/>
        </w:rPr>
        <w:tab/>
        <w:t>Please do not send your child to school with toys and other items that are of special value to them or that are truly valuable or breakable.  If your child has something to share with the class that is pertinent to a unit studied, please discuss with the teacher a suitable time to share.  “Show and Tell” is a wonderful learning experience.  If a child brings a toy which is unrelated to what we are doing in the classroom they will be asked to put it in their cubby, because we have so many other fun things planned!.</w:t>
      </w:r>
    </w:p>
    <w:p w:rsidR="00FF0FCD" w:rsidRDefault="00FF0FCD" w:rsidP="008632D7">
      <w:pPr>
        <w:rPr>
          <w:rFonts w:ascii="Lucida Sans" w:hAnsi="Lucida Sans"/>
        </w:rPr>
      </w:pPr>
    </w:p>
    <w:p w:rsidR="00FF0FCD" w:rsidRDefault="00FF0FCD" w:rsidP="008632D7">
      <w:pPr>
        <w:rPr>
          <w:rFonts w:ascii="Lucida Sans" w:hAnsi="Lucida Sans"/>
        </w:rPr>
      </w:pPr>
      <w:r>
        <w:rPr>
          <w:rFonts w:ascii="Lucida Sans" w:hAnsi="Lucida Sans"/>
        </w:rPr>
        <w:t>•</w:t>
      </w:r>
      <w:r>
        <w:rPr>
          <w:rFonts w:ascii="Lucida Sans" w:hAnsi="Lucida Sans"/>
        </w:rPr>
        <w:tab/>
        <w:t xml:space="preserve">Comfort toys such as bears, blankets and so forth, may be brought </w:t>
      </w:r>
      <w:r>
        <w:rPr>
          <w:rFonts w:ascii="Lucida Sans" w:hAnsi="Lucida Sans"/>
          <w:b/>
        </w:rPr>
        <w:t>IF</w:t>
      </w:r>
      <w:r>
        <w:rPr>
          <w:rFonts w:ascii="Lucida Sans" w:hAnsi="Lucida Sans"/>
        </w:rPr>
        <w:t xml:space="preserve"> </w:t>
      </w:r>
      <w:r w:rsidRPr="00F74164">
        <w:rPr>
          <w:rFonts w:ascii="Lucida Sans" w:hAnsi="Lucida Sans"/>
          <w:b/>
        </w:rPr>
        <w:t>TRULY</w:t>
      </w:r>
    </w:p>
    <w:p w:rsidR="00FF0FCD" w:rsidRDefault="00FF0FCD" w:rsidP="008632D7">
      <w:pPr>
        <w:ind w:firstLine="720"/>
        <w:rPr>
          <w:rFonts w:ascii="Lucida Sans" w:hAnsi="Lucida Sans"/>
        </w:rPr>
      </w:pPr>
      <w:r>
        <w:rPr>
          <w:rFonts w:ascii="Lucida Sans" w:hAnsi="Lucida Sans"/>
          <w:b/>
        </w:rPr>
        <w:t>NEEDED</w:t>
      </w:r>
      <w:r>
        <w:rPr>
          <w:rFonts w:ascii="Lucida Sans" w:hAnsi="Lucida Sans"/>
        </w:rPr>
        <w:t xml:space="preserve">.  We cannot be responsible for these items if they get damaged or </w:t>
      </w:r>
      <w:r>
        <w:rPr>
          <w:rFonts w:ascii="Lucida Sans" w:hAnsi="Lucida Sans"/>
        </w:rPr>
        <w:tab/>
        <w:t>misplaced.  Please be sure your child's name is attached.</w:t>
      </w:r>
    </w:p>
    <w:p w:rsidR="00FF0FCD" w:rsidRDefault="00FF0FCD" w:rsidP="008632D7">
      <w:pPr>
        <w:rPr>
          <w:rFonts w:ascii="Lucida Sans" w:hAnsi="Lucida Sans"/>
        </w:rPr>
      </w:pPr>
    </w:p>
    <w:p w:rsidR="00FF0FCD" w:rsidRDefault="00FF0FCD" w:rsidP="008632D7">
      <w:pPr>
        <w:rPr>
          <w:rFonts w:ascii="Lucida Sans" w:hAnsi="Lucida Sans"/>
        </w:rPr>
      </w:pPr>
      <w:r>
        <w:rPr>
          <w:rFonts w:ascii="Lucida Sans" w:hAnsi="Lucida Sans"/>
        </w:rPr>
        <w:t>•</w:t>
      </w:r>
      <w:r>
        <w:rPr>
          <w:rFonts w:ascii="Lucida Sans" w:hAnsi="Lucida Sans"/>
        </w:rPr>
        <w:tab/>
        <w:t xml:space="preserve">Make clothing as simple as possible so that your child can enjoy the independence </w:t>
      </w:r>
      <w:r>
        <w:rPr>
          <w:rFonts w:ascii="Lucida Sans" w:hAnsi="Lucida Sans"/>
        </w:rPr>
        <w:tab/>
        <w:t xml:space="preserve">of removing clothing without help.  Your child will be happiest wearing </w:t>
      </w:r>
      <w:r>
        <w:rPr>
          <w:rFonts w:ascii="Lucida Sans" w:hAnsi="Lucida Sans"/>
        </w:rPr>
        <w:tab/>
        <w:t xml:space="preserve">comfortable </w:t>
      </w:r>
      <w:r>
        <w:rPr>
          <w:rFonts w:ascii="Lucida Sans" w:hAnsi="Lucida Sans"/>
        </w:rPr>
        <w:tab/>
        <w:t xml:space="preserve">play </w:t>
      </w:r>
      <w:r>
        <w:rPr>
          <w:rFonts w:ascii="Lucida Sans" w:hAnsi="Lucida Sans"/>
        </w:rPr>
        <w:tab/>
        <w:t xml:space="preserve">clothes and shoes.  Sneakers or sandals which strap on, or other </w:t>
      </w:r>
      <w:r>
        <w:rPr>
          <w:rFonts w:ascii="Lucida Sans" w:hAnsi="Lucida Sans"/>
        </w:rPr>
        <w:tab/>
        <w:t xml:space="preserve">secure </w:t>
      </w:r>
      <w:r>
        <w:rPr>
          <w:rFonts w:ascii="Lucida Sans" w:hAnsi="Lucida Sans"/>
        </w:rPr>
        <w:tab/>
        <w:t xml:space="preserve">shoes are </w:t>
      </w:r>
      <w:r>
        <w:rPr>
          <w:rFonts w:ascii="Lucida Sans" w:hAnsi="Lucida Sans"/>
        </w:rPr>
        <w:tab/>
        <w:t xml:space="preserve">preferable to shoes such as </w:t>
      </w:r>
      <w:r w:rsidRPr="0019351E">
        <w:rPr>
          <w:rFonts w:ascii="Lucida Sans" w:hAnsi="Lucida Sans"/>
          <w:b/>
        </w:rPr>
        <w:t xml:space="preserve">slick bottomed boots, flip flops, </w:t>
      </w:r>
      <w:r>
        <w:rPr>
          <w:rFonts w:ascii="Lucida Sans" w:hAnsi="Lucida Sans"/>
          <w:b/>
        </w:rPr>
        <w:t xml:space="preserve">Crocs, </w:t>
      </w:r>
      <w:r>
        <w:rPr>
          <w:rFonts w:ascii="Lucida Sans" w:hAnsi="Lucida Sans"/>
          <w:b/>
        </w:rPr>
        <w:tab/>
      </w:r>
      <w:r w:rsidRPr="0019351E">
        <w:rPr>
          <w:rFonts w:ascii="Lucida Sans" w:hAnsi="Lucida Sans"/>
          <w:b/>
        </w:rPr>
        <w:t xml:space="preserve">platform slip-ons or other open back shoes, which are </w:t>
      </w:r>
      <w:r w:rsidRPr="0019351E">
        <w:rPr>
          <w:rFonts w:ascii="Lucida Sans" w:hAnsi="Lucida Sans"/>
          <w:b/>
          <w:u w:val="single"/>
        </w:rPr>
        <w:t>unsafe</w:t>
      </w:r>
      <w:r w:rsidRPr="0019351E">
        <w:rPr>
          <w:rFonts w:ascii="Lucida Sans" w:hAnsi="Lucida Sans"/>
          <w:b/>
        </w:rPr>
        <w:t xml:space="preserve"> on</w:t>
      </w:r>
      <w:r>
        <w:rPr>
          <w:rFonts w:ascii="Lucida Sans" w:hAnsi="Lucida Sans"/>
          <w:b/>
        </w:rPr>
        <w:t xml:space="preserve"> </w:t>
      </w:r>
      <w:r w:rsidRPr="0019351E">
        <w:rPr>
          <w:rFonts w:ascii="Lucida Sans" w:hAnsi="Lucida Sans"/>
          <w:b/>
        </w:rPr>
        <w:t xml:space="preserve">playground </w:t>
      </w:r>
      <w:r>
        <w:rPr>
          <w:rFonts w:ascii="Lucida Sans" w:hAnsi="Lucida Sans"/>
          <w:b/>
        </w:rPr>
        <w:tab/>
      </w:r>
      <w:r w:rsidRPr="0019351E">
        <w:rPr>
          <w:rFonts w:ascii="Lucida Sans" w:hAnsi="Lucida Sans"/>
          <w:b/>
        </w:rPr>
        <w:t>equipment.</w:t>
      </w:r>
      <w:r>
        <w:rPr>
          <w:rFonts w:ascii="Lucida Sans" w:hAnsi="Lucida Sans"/>
        </w:rPr>
        <w:t xml:space="preserve">  Safety at our school is a priority. PLEASE help your child make good </w:t>
      </w:r>
      <w:r>
        <w:rPr>
          <w:rFonts w:ascii="Lucida Sans" w:hAnsi="Lucida Sans"/>
        </w:rPr>
        <w:tab/>
        <w:t xml:space="preserve">choices when selecting footwear for the day. </w:t>
      </w:r>
      <w:r>
        <w:rPr>
          <w:rFonts w:ascii="Lucida Sans" w:hAnsi="Lucida Sans"/>
        </w:rPr>
        <w:tab/>
      </w:r>
    </w:p>
    <w:p w:rsidR="00FF0FCD" w:rsidRDefault="00FF0FCD" w:rsidP="008632D7">
      <w:pPr>
        <w:ind w:left="720"/>
        <w:rPr>
          <w:rFonts w:ascii="Lucida Sans" w:hAnsi="Lucida Sans"/>
        </w:rPr>
      </w:pPr>
    </w:p>
    <w:p w:rsidR="00FF0FCD" w:rsidRDefault="00FF0FCD" w:rsidP="008632D7">
      <w:pPr>
        <w:ind w:left="720"/>
        <w:rPr>
          <w:rFonts w:ascii="Lucida Sans" w:hAnsi="Lucida Sans"/>
        </w:rPr>
      </w:pPr>
      <w:r>
        <w:rPr>
          <w:rFonts w:ascii="Lucida Sans" w:hAnsi="Lucida Sans"/>
        </w:rPr>
        <w:t>When cool weather approaches, please make sure jackets are labeled.</w:t>
      </w:r>
    </w:p>
    <w:p w:rsidR="00FF0FCD" w:rsidRDefault="00FF0FCD" w:rsidP="008632D7"/>
    <w:p w:rsidR="00FF0FCD" w:rsidRDefault="00FF0FCD" w:rsidP="008632D7">
      <w:pPr>
        <w:ind w:left="720" w:hanging="720"/>
        <w:rPr>
          <w:rFonts w:ascii="Lucida Sans" w:hAnsi="Lucida Sans"/>
        </w:rPr>
      </w:pPr>
      <w:r>
        <w:t>•</w:t>
      </w:r>
      <w:r>
        <w:tab/>
      </w:r>
      <w:r>
        <w:rPr>
          <w:rFonts w:ascii="Lucida Sans" w:hAnsi="Lucida Sans"/>
        </w:rPr>
        <w:t>Each day your child should bring a bag or back pack containing a change of clothes to be used in case of spills or accidents.  Don't forget socks!  Be sure to include diapers/Pull-ups and wipes if needed.</w:t>
      </w:r>
    </w:p>
    <w:p w:rsidR="00FF0FCD" w:rsidRDefault="00FF0FCD" w:rsidP="008632D7">
      <w:pPr>
        <w:ind w:left="720" w:hanging="720"/>
        <w:rPr>
          <w:b/>
          <w:i/>
          <w:outline/>
          <w:sz w:val="28"/>
        </w:rPr>
      </w:pPr>
    </w:p>
    <w:p w:rsidR="00FF0FCD" w:rsidRDefault="00FF0FCD" w:rsidP="008632D7">
      <w:pPr>
        <w:pStyle w:val="Heading3"/>
      </w:pPr>
      <w:r>
        <w:t>Discipline</w:t>
      </w:r>
    </w:p>
    <w:p w:rsidR="00FF0FCD" w:rsidRDefault="00FF0FCD" w:rsidP="008632D7">
      <w:pPr>
        <w:rPr>
          <w:rFonts w:ascii="Lucida Sans" w:hAnsi="Lucida Sans"/>
        </w:rPr>
      </w:pPr>
    </w:p>
    <w:p w:rsidR="00FF0FCD" w:rsidRDefault="00FF0FCD" w:rsidP="008632D7">
      <w:pPr>
        <w:rPr>
          <w:rFonts w:ascii="Lucida Sans" w:hAnsi="Lucida Sans"/>
        </w:rPr>
      </w:pPr>
      <w:r>
        <w:rPr>
          <w:rFonts w:ascii="Lucida Sans" w:hAnsi="Lucida Sans"/>
        </w:rPr>
        <w:t>We at Wrightsville United Methodist Preschool believe all children should be treated with love and respect.  Corporal punishment is not allowed at any time.  We find positive language administered with love and patience works as the best form of discipline.</w:t>
      </w:r>
      <w:bookmarkStart w:id="0" w:name="QuickMark"/>
      <w:bookmarkEnd w:id="0"/>
    </w:p>
    <w:p w:rsidR="00FF0FCD" w:rsidRDefault="00FF0FCD" w:rsidP="008632D7">
      <w:pPr>
        <w:rPr>
          <w:rFonts w:ascii="Lucida Sans" w:hAnsi="Lucida Sans"/>
        </w:rPr>
      </w:pPr>
    </w:p>
    <w:p w:rsidR="00FF0FCD" w:rsidRDefault="00FF0FCD" w:rsidP="008632D7">
      <w:pPr>
        <w:jc w:val="center"/>
        <w:rPr>
          <w:rFonts w:ascii="Lucida Sans" w:hAnsi="Lucida Sans"/>
        </w:rPr>
      </w:pPr>
    </w:p>
    <w:p w:rsidR="00FF0FCD" w:rsidRDefault="00FF0FCD" w:rsidP="008632D7">
      <w:pPr>
        <w:jc w:val="center"/>
        <w:rPr>
          <w:rFonts w:ascii="Lucida Sans" w:hAnsi="Lucida Sans"/>
        </w:rPr>
      </w:pPr>
    </w:p>
    <w:p w:rsidR="00FF0FCD" w:rsidRDefault="00FF0FCD" w:rsidP="008632D7">
      <w:pPr>
        <w:jc w:val="center"/>
        <w:rPr>
          <w:rFonts w:ascii="Lucida Sans" w:hAnsi="Lucida Sans"/>
        </w:rPr>
      </w:pPr>
    </w:p>
    <w:p w:rsidR="00FF0FCD" w:rsidRDefault="00FF0FCD" w:rsidP="008632D7">
      <w:pPr>
        <w:jc w:val="center"/>
        <w:rPr>
          <w:rFonts w:ascii="Lucida Sans" w:hAnsi="Lucida Sans"/>
        </w:rPr>
      </w:pPr>
    </w:p>
    <w:p w:rsidR="00FF0FCD" w:rsidRDefault="00FF0FCD" w:rsidP="008632D7">
      <w:pPr>
        <w:jc w:val="center"/>
        <w:rPr>
          <w:rFonts w:ascii="Lucida Sans" w:hAnsi="Lucida Sans"/>
        </w:rPr>
      </w:pPr>
    </w:p>
    <w:p w:rsidR="00FF0FCD" w:rsidRDefault="00FF0FCD" w:rsidP="008632D7">
      <w:pPr>
        <w:jc w:val="center"/>
        <w:rPr>
          <w:rFonts w:ascii="Lucida Sans" w:hAnsi="Lucida Sans"/>
        </w:rPr>
      </w:pPr>
    </w:p>
    <w:p w:rsidR="00FF0FCD" w:rsidRDefault="00FF0FCD" w:rsidP="008632D7">
      <w:pPr>
        <w:jc w:val="center"/>
        <w:rPr>
          <w:rFonts w:ascii="Lucida Sans" w:hAnsi="Lucida Sans"/>
        </w:rPr>
      </w:pPr>
    </w:p>
    <w:p w:rsidR="00FF0FCD" w:rsidRDefault="00FF0FCD" w:rsidP="008632D7">
      <w:pPr>
        <w:jc w:val="center"/>
        <w:rPr>
          <w:rFonts w:ascii="Lucida Sans" w:hAnsi="Lucida Sans"/>
        </w:rPr>
      </w:pPr>
    </w:p>
    <w:p w:rsidR="00FF0FCD" w:rsidRDefault="00FF0FCD" w:rsidP="008632D7">
      <w:pPr>
        <w:jc w:val="center"/>
        <w:rPr>
          <w:rFonts w:ascii="Lucida Sans" w:hAnsi="Lucida Sans"/>
        </w:rPr>
      </w:pPr>
    </w:p>
    <w:p w:rsidR="00FF0FCD" w:rsidRDefault="00FF0FCD" w:rsidP="008632D7">
      <w:pPr>
        <w:jc w:val="center"/>
        <w:rPr>
          <w:rFonts w:ascii="Lucida Sans" w:hAnsi="Lucida Sans"/>
        </w:rPr>
      </w:pPr>
    </w:p>
    <w:p w:rsidR="00FF0FCD" w:rsidRDefault="00FF0FCD" w:rsidP="008632D7">
      <w:pPr>
        <w:jc w:val="center"/>
        <w:rPr>
          <w:rFonts w:ascii="Lucida Sans" w:hAnsi="Lucida Sans"/>
        </w:rPr>
      </w:pPr>
    </w:p>
    <w:p w:rsidR="00FF0FCD" w:rsidRDefault="00FF0FCD" w:rsidP="008632D7">
      <w:pPr>
        <w:jc w:val="center"/>
        <w:rPr>
          <w:rFonts w:ascii="Lucida Sans" w:hAnsi="Lucida Sans"/>
        </w:rPr>
      </w:pPr>
    </w:p>
    <w:p w:rsidR="00FF0FCD" w:rsidRDefault="00FF0FCD" w:rsidP="008632D7">
      <w:pPr>
        <w:jc w:val="center"/>
        <w:rPr>
          <w:rFonts w:ascii="Lucida Sans" w:hAnsi="Lucida Sans"/>
        </w:rPr>
      </w:pPr>
    </w:p>
    <w:p w:rsidR="00FF0FCD" w:rsidRDefault="00FF0FCD" w:rsidP="008632D7">
      <w:pPr>
        <w:jc w:val="center"/>
        <w:rPr>
          <w:rFonts w:ascii="Lucida Sans" w:hAnsi="Lucida Sans"/>
        </w:rPr>
      </w:pPr>
    </w:p>
    <w:p w:rsidR="00FF0FCD" w:rsidRDefault="00FF0FCD" w:rsidP="008632D7">
      <w:pPr>
        <w:jc w:val="center"/>
        <w:rPr>
          <w:rFonts w:ascii="Lucida Sans" w:hAnsi="Lucida Sans"/>
        </w:rPr>
      </w:pPr>
    </w:p>
    <w:p w:rsidR="00FF0FCD" w:rsidRDefault="00FF0FCD" w:rsidP="008632D7">
      <w:pPr>
        <w:jc w:val="center"/>
        <w:rPr>
          <w:rFonts w:ascii="Lucida Sans" w:hAnsi="Lucida Sans"/>
        </w:rPr>
      </w:pPr>
    </w:p>
    <w:p w:rsidR="00FF0FCD" w:rsidRDefault="00FF0FCD" w:rsidP="008632D7">
      <w:pPr>
        <w:jc w:val="center"/>
        <w:rPr>
          <w:rFonts w:ascii="Lucida Sans" w:hAnsi="Lucida Sans"/>
        </w:rPr>
      </w:pPr>
    </w:p>
    <w:p w:rsidR="00FF0FCD" w:rsidRDefault="00FF0FCD" w:rsidP="008632D7">
      <w:pPr>
        <w:jc w:val="center"/>
        <w:rPr>
          <w:rFonts w:ascii="Lucida Sans" w:hAnsi="Lucida Sans"/>
        </w:rPr>
      </w:pPr>
    </w:p>
    <w:p w:rsidR="00FF0FCD" w:rsidRDefault="00FF0FCD" w:rsidP="008632D7">
      <w:pPr>
        <w:jc w:val="center"/>
        <w:rPr>
          <w:rFonts w:ascii="Lucida Sans" w:hAnsi="Lucida Sans"/>
        </w:rPr>
      </w:pPr>
    </w:p>
    <w:p w:rsidR="00FF0FCD" w:rsidRDefault="00FF0FCD" w:rsidP="008632D7">
      <w:pPr>
        <w:jc w:val="center"/>
        <w:rPr>
          <w:rFonts w:ascii="Lucida Sans" w:hAnsi="Lucida Sans"/>
        </w:rPr>
      </w:pPr>
    </w:p>
    <w:p w:rsidR="00FF0FCD" w:rsidRDefault="00FF0FCD" w:rsidP="008632D7">
      <w:pPr>
        <w:jc w:val="center"/>
        <w:rPr>
          <w:rFonts w:ascii="Lucida Sans" w:hAnsi="Lucida Sans"/>
        </w:rPr>
      </w:pPr>
    </w:p>
    <w:p w:rsidR="00FF0FCD" w:rsidRDefault="00FF0FCD" w:rsidP="008632D7">
      <w:pPr>
        <w:jc w:val="center"/>
        <w:rPr>
          <w:rFonts w:ascii="Lucida Sans" w:hAnsi="Lucida Sans"/>
        </w:rPr>
      </w:pPr>
    </w:p>
    <w:p w:rsidR="00FF0FCD" w:rsidRDefault="00FF0FCD" w:rsidP="008632D7">
      <w:pPr>
        <w:jc w:val="center"/>
        <w:rPr>
          <w:rFonts w:ascii="Lucida Sans" w:hAnsi="Lucida Sans"/>
        </w:rPr>
      </w:pPr>
    </w:p>
    <w:p w:rsidR="00FF0FCD" w:rsidRDefault="00FF0FCD" w:rsidP="008632D7">
      <w:pPr>
        <w:jc w:val="center"/>
        <w:rPr>
          <w:rFonts w:ascii="Lucida Sans" w:hAnsi="Lucida Sans"/>
        </w:rPr>
      </w:pPr>
    </w:p>
    <w:p w:rsidR="00FF0FCD" w:rsidRDefault="00FF0FCD" w:rsidP="008632D7">
      <w:pPr>
        <w:jc w:val="center"/>
        <w:rPr>
          <w:rFonts w:ascii="Lucida Sans" w:hAnsi="Lucida Sans"/>
        </w:rPr>
      </w:pPr>
    </w:p>
    <w:p w:rsidR="00FF0FCD" w:rsidRDefault="00FF0FCD" w:rsidP="008632D7">
      <w:pPr>
        <w:jc w:val="center"/>
        <w:rPr>
          <w:rFonts w:ascii="Lucida Sans" w:hAnsi="Lucida Sans"/>
        </w:rPr>
      </w:pPr>
    </w:p>
    <w:p w:rsidR="00FF0FCD" w:rsidRDefault="00FF0FCD" w:rsidP="008632D7">
      <w:pPr>
        <w:jc w:val="center"/>
        <w:rPr>
          <w:rFonts w:ascii="Lucida Sans" w:hAnsi="Lucida Sans"/>
        </w:rPr>
      </w:pPr>
    </w:p>
    <w:p w:rsidR="00FF0FCD" w:rsidRDefault="00FF0FCD" w:rsidP="008632D7">
      <w:pPr>
        <w:jc w:val="center"/>
        <w:rPr>
          <w:rFonts w:ascii="Lucida Sans" w:hAnsi="Lucida Sans"/>
        </w:rPr>
      </w:pPr>
    </w:p>
    <w:p w:rsidR="00FF0FCD" w:rsidRDefault="00FF0FCD" w:rsidP="008632D7">
      <w:pPr>
        <w:jc w:val="center"/>
        <w:rPr>
          <w:rFonts w:ascii="Lucida Sans" w:hAnsi="Lucida Sans"/>
        </w:rPr>
      </w:pPr>
    </w:p>
    <w:p w:rsidR="00FF0FCD" w:rsidRDefault="00FF0FCD" w:rsidP="008632D7">
      <w:pPr>
        <w:jc w:val="center"/>
        <w:rPr>
          <w:rFonts w:ascii="Lucida Sans" w:hAnsi="Lucida Sans"/>
        </w:rPr>
      </w:pPr>
    </w:p>
    <w:p w:rsidR="00FF0FCD" w:rsidRPr="00CF1C91" w:rsidRDefault="00FF0FCD" w:rsidP="008632D7">
      <w:pPr>
        <w:jc w:val="center"/>
        <w:rPr>
          <w:rFonts w:ascii="Lucida Sans" w:hAnsi="Lucida Sans"/>
        </w:rPr>
      </w:pPr>
      <w:r w:rsidRPr="00CF1C91">
        <w:rPr>
          <w:rFonts w:ascii="Lucida Sans" w:hAnsi="Lucida Sans"/>
        </w:rPr>
        <w:t>WRIGHTSVILLE UNITED METHODIST PRESCHOOL</w:t>
      </w:r>
    </w:p>
    <w:p w:rsidR="00FF0FCD" w:rsidRPr="00CF1C91" w:rsidRDefault="00FF0FCD" w:rsidP="008632D7">
      <w:pPr>
        <w:jc w:val="center"/>
        <w:rPr>
          <w:rFonts w:ascii="Lucida Sans" w:hAnsi="Lucida Sans"/>
        </w:rPr>
      </w:pPr>
      <w:r>
        <w:rPr>
          <w:rFonts w:ascii="Lucida Sans" w:hAnsi="Lucida Sans"/>
        </w:rPr>
        <w:t xml:space="preserve">Daily Activities for Threes, </w:t>
      </w:r>
      <w:r w:rsidRPr="00CF1C91">
        <w:rPr>
          <w:rFonts w:ascii="Lucida Sans" w:hAnsi="Lucida Sans"/>
        </w:rPr>
        <w:t>Fours</w:t>
      </w:r>
      <w:r>
        <w:rPr>
          <w:rFonts w:ascii="Lucida Sans" w:hAnsi="Lucida Sans"/>
        </w:rPr>
        <w:t xml:space="preserve"> and Fives</w:t>
      </w:r>
    </w:p>
    <w:p w:rsidR="00FF0FCD" w:rsidRPr="00CF1C91" w:rsidRDefault="00FF0FCD" w:rsidP="008632D7">
      <w:pPr>
        <w:jc w:val="center"/>
        <w:rPr>
          <w:rFonts w:ascii="Lucida Sans" w:hAnsi="Lucida Sans"/>
        </w:rPr>
      </w:pPr>
    </w:p>
    <w:p w:rsidR="00FF0FCD" w:rsidRPr="00CF1C91" w:rsidRDefault="00FF0FCD" w:rsidP="008632D7">
      <w:pPr>
        <w:rPr>
          <w:rFonts w:ascii="Lucida Sans" w:hAnsi="Lucida Sans"/>
        </w:rPr>
      </w:pPr>
      <w:r w:rsidRPr="00CF1C91">
        <w:rPr>
          <w:rFonts w:ascii="Lucida Sans" w:hAnsi="Lucida Sans"/>
        </w:rPr>
        <w:t>School Arrival:</w:t>
      </w:r>
    </w:p>
    <w:p w:rsidR="00FF0FCD" w:rsidRPr="00CF1C91" w:rsidRDefault="00FF0FCD" w:rsidP="008632D7">
      <w:pPr>
        <w:rPr>
          <w:rFonts w:ascii="Lucida Sans" w:hAnsi="Lucida Sans"/>
        </w:rPr>
      </w:pPr>
      <w:r w:rsidRPr="00CF1C91">
        <w:rPr>
          <w:rFonts w:ascii="Lucida Sans" w:hAnsi="Lucida Sans"/>
        </w:rPr>
        <w:tab/>
      </w:r>
      <w:r>
        <w:rPr>
          <w:rFonts w:ascii="Lucida Sans" w:hAnsi="Lucida Sans"/>
        </w:rPr>
        <w:t xml:space="preserve">Welcome and </w:t>
      </w:r>
      <w:r w:rsidRPr="00CF1C91">
        <w:rPr>
          <w:rFonts w:ascii="Lucida Sans" w:hAnsi="Lucida Sans"/>
        </w:rPr>
        <w:t>Playtime</w:t>
      </w:r>
    </w:p>
    <w:p w:rsidR="00FF0FCD" w:rsidRPr="00CF1C91" w:rsidRDefault="00FF0FCD" w:rsidP="008632D7">
      <w:pPr>
        <w:rPr>
          <w:rFonts w:ascii="Lucida Sans" w:hAnsi="Lucida Sans"/>
        </w:rPr>
      </w:pPr>
    </w:p>
    <w:p w:rsidR="00FF0FCD" w:rsidRPr="00CF1C91" w:rsidRDefault="00FF0FCD" w:rsidP="008632D7">
      <w:pPr>
        <w:rPr>
          <w:rFonts w:ascii="Lucida Sans" w:hAnsi="Lucida Sans"/>
        </w:rPr>
      </w:pPr>
      <w:r w:rsidRPr="00CF1C91">
        <w:rPr>
          <w:rFonts w:ascii="Lucida Sans" w:hAnsi="Lucida Sans"/>
        </w:rPr>
        <w:t>Morning Circle:</w:t>
      </w:r>
    </w:p>
    <w:p w:rsidR="00FF0FCD" w:rsidRPr="00CF1C91" w:rsidRDefault="00FF0FCD" w:rsidP="008632D7">
      <w:pPr>
        <w:rPr>
          <w:rFonts w:ascii="Lucida Sans" w:hAnsi="Lucida Sans"/>
        </w:rPr>
      </w:pPr>
      <w:r w:rsidRPr="00CF1C91">
        <w:rPr>
          <w:rFonts w:ascii="Lucida Sans" w:hAnsi="Lucida Sans"/>
        </w:rPr>
        <w:tab/>
        <w:t>Hello Time-Calendar, Weather, Good Morning Song</w:t>
      </w:r>
    </w:p>
    <w:p w:rsidR="00FF0FCD" w:rsidRPr="00CF1C91" w:rsidRDefault="00FF0FCD" w:rsidP="008632D7">
      <w:pPr>
        <w:rPr>
          <w:rFonts w:ascii="Lucida Sans" w:hAnsi="Lucida Sans"/>
        </w:rPr>
      </w:pPr>
      <w:r w:rsidRPr="00CF1C91">
        <w:rPr>
          <w:rFonts w:ascii="Lucida Sans" w:hAnsi="Lucida Sans"/>
        </w:rPr>
        <w:tab/>
        <w:t>Bright Ideas-Theme Discu</w:t>
      </w:r>
      <w:r>
        <w:rPr>
          <w:rFonts w:ascii="Lucida Sans" w:hAnsi="Lucida Sans"/>
        </w:rPr>
        <w:t xml:space="preserve">ssion, Letter of the Week, Group </w:t>
      </w:r>
      <w:r w:rsidRPr="00CF1C91">
        <w:rPr>
          <w:rFonts w:ascii="Lucida Sans" w:hAnsi="Lucida Sans"/>
        </w:rPr>
        <w:t>Language Activity</w:t>
      </w:r>
    </w:p>
    <w:p w:rsidR="00FF0FCD" w:rsidRPr="00CF1C91" w:rsidRDefault="00FF0FCD" w:rsidP="008632D7">
      <w:pPr>
        <w:rPr>
          <w:rFonts w:ascii="Lucida Sans" w:hAnsi="Lucida Sans"/>
        </w:rPr>
      </w:pPr>
    </w:p>
    <w:p w:rsidR="00FF0FCD" w:rsidRPr="00CF1C91" w:rsidRDefault="00FF0FCD" w:rsidP="008632D7">
      <w:pPr>
        <w:rPr>
          <w:rFonts w:ascii="Lucida Sans" w:hAnsi="Lucida Sans"/>
        </w:rPr>
      </w:pPr>
      <w:r w:rsidRPr="00CF1C91">
        <w:rPr>
          <w:rFonts w:ascii="Lucida Sans" w:hAnsi="Lucida Sans"/>
        </w:rPr>
        <w:t>Learning Centers and Art Time :</w:t>
      </w:r>
    </w:p>
    <w:p w:rsidR="00FF0FCD" w:rsidRPr="00CF1C91" w:rsidRDefault="00FF0FCD" w:rsidP="008632D7">
      <w:pPr>
        <w:rPr>
          <w:rFonts w:ascii="Lucida Sans" w:hAnsi="Lucida Sans"/>
        </w:rPr>
      </w:pPr>
      <w:r w:rsidRPr="00CF1C91">
        <w:rPr>
          <w:rFonts w:ascii="Lucida Sans" w:hAnsi="Lucida Sans"/>
        </w:rPr>
        <w:tab/>
        <w:t>Theme</w:t>
      </w:r>
      <w:r>
        <w:rPr>
          <w:rFonts w:ascii="Lucida Sans" w:hAnsi="Lucida Sans"/>
        </w:rPr>
        <w:t xml:space="preserve"> or letter</w:t>
      </w:r>
      <w:r w:rsidRPr="00CF1C91">
        <w:rPr>
          <w:rFonts w:ascii="Lucida Sans" w:hAnsi="Lucida Sans"/>
        </w:rPr>
        <w:t xml:space="preserve"> related art activity</w:t>
      </w:r>
    </w:p>
    <w:p w:rsidR="00FF0FCD" w:rsidRPr="00CF1C91" w:rsidRDefault="00FF0FCD" w:rsidP="008632D7">
      <w:pPr>
        <w:rPr>
          <w:rFonts w:ascii="Lucida Sans" w:hAnsi="Lucida Sans"/>
        </w:rPr>
      </w:pPr>
      <w:r w:rsidRPr="00CF1C91">
        <w:rPr>
          <w:rFonts w:ascii="Lucida Sans" w:hAnsi="Lucida Sans"/>
        </w:rPr>
        <w:tab/>
        <w:t>Table toys-</w:t>
      </w:r>
      <w:r>
        <w:rPr>
          <w:rFonts w:ascii="Lucida Sans" w:hAnsi="Lucida Sans"/>
        </w:rPr>
        <w:t xml:space="preserve"> </w:t>
      </w:r>
      <w:r w:rsidRPr="00CF1C91">
        <w:rPr>
          <w:rFonts w:ascii="Lucida Sans" w:hAnsi="Lucida Sans"/>
        </w:rPr>
        <w:t>puzzles, manipulatives, math readiness, play</w:t>
      </w:r>
      <w:r>
        <w:rPr>
          <w:rFonts w:ascii="Lucida Sans" w:hAnsi="Lucida Sans"/>
        </w:rPr>
        <w:t xml:space="preserve"> </w:t>
      </w:r>
      <w:r w:rsidRPr="00CF1C91">
        <w:rPr>
          <w:rFonts w:ascii="Lucida Sans" w:hAnsi="Lucida Sans"/>
        </w:rPr>
        <w:t>dough</w:t>
      </w:r>
      <w:r>
        <w:rPr>
          <w:rFonts w:ascii="Lucida Sans" w:hAnsi="Lucida Sans"/>
        </w:rPr>
        <w:t>….</w:t>
      </w:r>
    </w:p>
    <w:p w:rsidR="00FF0FCD" w:rsidRPr="00CF1C91" w:rsidRDefault="00FF0FCD" w:rsidP="008632D7">
      <w:pPr>
        <w:rPr>
          <w:rFonts w:ascii="Lucida Sans" w:hAnsi="Lucida Sans"/>
        </w:rPr>
      </w:pPr>
      <w:r w:rsidRPr="00CF1C91">
        <w:rPr>
          <w:rFonts w:ascii="Lucida Sans" w:hAnsi="Lucida Sans"/>
        </w:rPr>
        <w:tab/>
        <w:t>Kitchen/Family Center</w:t>
      </w:r>
    </w:p>
    <w:p w:rsidR="00FF0FCD" w:rsidRPr="00CF1C91" w:rsidRDefault="00FF0FCD" w:rsidP="008632D7">
      <w:pPr>
        <w:rPr>
          <w:rFonts w:ascii="Lucida Sans" w:hAnsi="Lucida Sans"/>
        </w:rPr>
      </w:pPr>
      <w:r w:rsidRPr="00CF1C91">
        <w:rPr>
          <w:rFonts w:ascii="Lucida Sans" w:hAnsi="Lucida Sans"/>
        </w:rPr>
        <w:tab/>
        <w:t>Blocks and Trucks</w:t>
      </w:r>
    </w:p>
    <w:p w:rsidR="00FF0FCD" w:rsidRPr="00CF1C91" w:rsidRDefault="00FF0FCD" w:rsidP="008632D7">
      <w:pPr>
        <w:rPr>
          <w:rFonts w:ascii="Lucida Sans" w:hAnsi="Lucida Sans"/>
        </w:rPr>
      </w:pPr>
      <w:r w:rsidRPr="00CF1C91">
        <w:rPr>
          <w:rFonts w:ascii="Lucida Sans" w:hAnsi="Lucida Sans"/>
        </w:rPr>
        <w:tab/>
        <w:t>Reading Center</w:t>
      </w:r>
    </w:p>
    <w:p w:rsidR="00FF0FCD" w:rsidRPr="00CF1C91" w:rsidRDefault="00FF0FCD" w:rsidP="008632D7">
      <w:pPr>
        <w:rPr>
          <w:rFonts w:ascii="Lucida Sans" w:hAnsi="Lucida Sans"/>
        </w:rPr>
      </w:pPr>
      <w:r w:rsidRPr="00CF1C91">
        <w:rPr>
          <w:rFonts w:ascii="Lucida Sans" w:hAnsi="Lucida Sans"/>
        </w:rPr>
        <w:tab/>
        <w:t>Science and Nature/Discovery Center</w:t>
      </w:r>
    </w:p>
    <w:p w:rsidR="00FF0FCD" w:rsidRPr="00CF1C91" w:rsidRDefault="00FF0FCD" w:rsidP="008632D7">
      <w:pPr>
        <w:rPr>
          <w:rFonts w:ascii="Lucida Sans" w:hAnsi="Lucida Sans"/>
        </w:rPr>
      </w:pPr>
    </w:p>
    <w:p w:rsidR="00FF0FCD" w:rsidRPr="00CF1C91" w:rsidRDefault="00FF0FCD" w:rsidP="008632D7">
      <w:pPr>
        <w:rPr>
          <w:rFonts w:ascii="Lucida Sans" w:hAnsi="Lucida Sans"/>
        </w:rPr>
      </w:pPr>
      <w:r w:rsidRPr="00CF1C91">
        <w:rPr>
          <w:rFonts w:ascii="Lucida Sans" w:hAnsi="Lucida Sans"/>
        </w:rPr>
        <w:t>Outside Time:</w:t>
      </w:r>
    </w:p>
    <w:p w:rsidR="00FF0FCD" w:rsidRPr="00CF1C91" w:rsidRDefault="00FF0FCD" w:rsidP="008632D7">
      <w:pPr>
        <w:rPr>
          <w:rFonts w:ascii="Lucida Sans" w:hAnsi="Lucida Sans"/>
        </w:rPr>
      </w:pPr>
      <w:r w:rsidRPr="00CF1C91">
        <w:rPr>
          <w:rFonts w:ascii="Lucida Sans" w:hAnsi="Lucida Sans"/>
        </w:rPr>
        <w:tab/>
        <w:t>Running, climbing, jumping, riding, hiding, chasing, throwing, catching,</w:t>
      </w:r>
    </w:p>
    <w:p w:rsidR="00FF0FCD" w:rsidRPr="00CF1C91" w:rsidRDefault="00FF0FCD" w:rsidP="008632D7">
      <w:pPr>
        <w:rPr>
          <w:rFonts w:ascii="Lucida Sans" w:hAnsi="Lucida Sans"/>
        </w:rPr>
      </w:pPr>
      <w:r w:rsidRPr="00CF1C91">
        <w:rPr>
          <w:rFonts w:ascii="Lucida Sans" w:hAnsi="Lucida Sans"/>
        </w:rPr>
        <w:tab/>
        <w:t>kicking, laughing, skipping, dancing, digging, swinging</w:t>
      </w:r>
      <w:r>
        <w:rPr>
          <w:rFonts w:ascii="Lucida Sans" w:hAnsi="Lucida Sans"/>
        </w:rPr>
        <w:t xml:space="preserve">, sharing, imagining, </w:t>
      </w:r>
      <w:r>
        <w:rPr>
          <w:rFonts w:ascii="Lucida Sans" w:hAnsi="Lucida Sans"/>
        </w:rPr>
        <w:tab/>
        <w:t>discovering, pretending</w:t>
      </w:r>
      <w:r w:rsidRPr="00CF1C91">
        <w:rPr>
          <w:rFonts w:ascii="Lucida Sans" w:hAnsi="Lucida Sans"/>
        </w:rPr>
        <w:t xml:space="preserve"> ..........</w:t>
      </w:r>
    </w:p>
    <w:p w:rsidR="00FF0FCD" w:rsidRPr="00CF1C91" w:rsidRDefault="00FF0FCD" w:rsidP="008632D7">
      <w:pPr>
        <w:rPr>
          <w:rFonts w:ascii="Lucida Sans" w:hAnsi="Lucida Sans"/>
        </w:rPr>
      </w:pPr>
      <w:r w:rsidRPr="00CF1C91">
        <w:rPr>
          <w:rFonts w:ascii="Lucida Sans" w:hAnsi="Lucida Sans"/>
        </w:rPr>
        <w:tab/>
        <w:t>Occasionally structured games will be played.</w:t>
      </w:r>
    </w:p>
    <w:p w:rsidR="00FF0FCD" w:rsidRPr="00CF1C91" w:rsidRDefault="00FF0FCD" w:rsidP="008632D7">
      <w:pPr>
        <w:rPr>
          <w:rFonts w:ascii="Lucida Sans" w:hAnsi="Lucida Sans"/>
        </w:rPr>
      </w:pPr>
    </w:p>
    <w:p w:rsidR="00FF0FCD" w:rsidRPr="00CF1C91" w:rsidRDefault="00FF0FCD" w:rsidP="008632D7">
      <w:pPr>
        <w:rPr>
          <w:rFonts w:ascii="Lucida Sans" w:hAnsi="Lucida Sans"/>
        </w:rPr>
      </w:pPr>
      <w:r w:rsidRPr="00CF1C91">
        <w:rPr>
          <w:rFonts w:ascii="Lucida Sans" w:hAnsi="Lucida Sans"/>
        </w:rPr>
        <w:t xml:space="preserve">Snack Time:  </w:t>
      </w:r>
    </w:p>
    <w:p w:rsidR="00FF0FCD" w:rsidRPr="00CF1C91" w:rsidRDefault="00FF0FCD" w:rsidP="008632D7">
      <w:pPr>
        <w:rPr>
          <w:rFonts w:ascii="Lucida Sans" w:hAnsi="Lucida Sans"/>
        </w:rPr>
      </w:pPr>
      <w:r w:rsidRPr="00CF1C91">
        <w:rPr>
          <w:rFonts w:ascii="Lucida Sans" w:hAnsi="Lucida Sans"/>
        </w:rPr>
        <w:tab/>
        <w:t>Snacks are parent provided on a weekly basis for the entire class</w:t>
      </w:r>
    </w:p>
    <w:p w:rsidR="00FF0FCD" w:rsidRPr="00CF1C91" w:rsidRDefault="00FF0FCD" w:rsidP="008632D7">
      <w:pPr>
        <w:rPr>
          <w:rFonts w:ascii="Lucida Sans" w:hAnsi="Lucida Sans"/>
        </w:rPr>
      </w:pPr>
    </w:p>
    <w:p w:rsidR="00FF0FCD" w:rsidRPr="00CF1C91" w:rsidRDefault="00FF0FCD" w:rsidP="008632D7">
      <w:pPr>
        <w:rPr>
          <w:rFonts w:ascii="Lucida Sans" w:hAnsi="Lucida Sans"/>
        </w:rPr>
      </w:pPr>
      <w:r w:rsidRPr="00CF1C91">
        <w:rPr>
          <w:rFonts w:ascii="Lucida Sans" w:hAnsi="Lucida Sans"/>
        </w:rPr>
        <w:t>Story Time:</w:t>
      </w:r>
    </w:p>
    <w:p w:rsidR="00FF0FCD" w:rsidRPr="00CF1C91" w:rsidRDefault="00FF0FCD" w:rsidP="008632D7">
      <w:pPr>
        <w:rPr>
          <w:rFonts w:ascii="Lucida Sans" w:hAnsi="Lucida Sans"/>
        </w:rPr>
      </w:pPr>
      <w:r w:rsidRPr="00CF1C91">
        <w:rPr>
          <w:rFonts w:ascii="Lucida Sans" w:hAnsi="Lucida Sans"/>
        </w:rPr>
        <w:tab/>
        <w:t>Theme</w:t>
      </w:r>
      <w:r>
        <w:rPr>
          <w:rFonts w:ascii="Lucida Sans" w:hAnsi="Lucida Sans"/>
        </w:rPr>
        <w:t xml:space="preserve"> or “Letter of the Week”</w:t>
      </w:r>
      <w:r w:rsidRPr="00CF1C91">
        <w:rPr>
          <w:rFonts w:ascii="Lucida Sans" w:hAnsi="Lucida Sans"/>
        </w:rPr>
        <w:t xml:space="preserve"> related stories</w:t>
      </w:r>
    </w:p>
    <w:p w:rsidR="00FF0FCD" w:rsidRPr="00CF1C91" w:rsidRDefault="00FF0FCD" w:rsidP="008632D7">
      <w:pPr>
        <w:rPr>
          <w:rFonts w:ascii="Lucida Sans" w:hAnsi="Lucida Sans"/>
        </w:rPr>
      </w:pPr>
      <w:r w:rsidRPr="00CF1C91">
        <w:rPr>
          <w:rFonts w:ascii="Lucida Sans" w:hAnsi="Lucida Sans"/>
        </w:rPr>
        <w:tab/>
        <w:t>Class favorites</w:t>
      </w:r>
    </w:p>
    <w:p w:rsidR="00FF0FCD" w:rsidRPr="00CF1C91" w:rsidRDefault="00FF0FCD" w:rsidP="008632D7">
      <w:pPr>
        <w:rPr>
          <w:rFonts w:ascii="Lucida Sans" w:hAnsi="Lucida Sans"/>
        </w:rPr>
      </w:pPr>
    </w:p>
    <w:p w:rsidR="00FF0FCD" w:rsidRPr="00CF1C91" w:rsidRDefault="00FF0FCD" w:rsidP="008632D7">
      <w:pPr>
        <w:rPr>
          <w:rFonts w:ascii="Lucida Sans" w:hAnsi="Lucida Sans"/>
        </w:rPr>
      </w:pPr>
      <w:r w:rsidRPr="00CF1C91">
        <w:rPr>
          <w:rFonts w:ascii="Lucida Sans" w:hAnsi="Lucida Sans"/>
        </w:rPr>
        <w:t>Work Time:</w:t>
      </w:r>
    </w:p>
    <w:p w:rsidR="00FF0FCD" w:rsidRPr="00CF1C91" w:rsidRDefault="00FF0FCD" w:rsidP="008632D7">
      <w:pPr>
        <w:rPr>
          <w:rFonts w:ascii="Lucida Sans" w:hAnsi="Lucida Sans"/>
        </w:rPr>
      </w:pPr>
      <w:r w:rsidRPr="00CF1C91">
        <w:rPr>
          <w:rFonts w:ascii="Lucida Sans" w:hAnsi="Lucida Sans"/>
        </w:rPr>
        <w:tab/>
        <w:t>Group Table Activity- Following Directions and</w:t>
      </w:r>
      <w:r>
        <w:rPr>
          <w:rFonts w:ascii="Lucida Sans" w:hAnsi="Lucida Sans"/>
        </w:rPr>
        <w:t>/or</w:t>
      </w:r>
      <w:r w:rsidRPr="00CF1C91">
        <w:rPr>
          <w:rFonts w:ascii="Lucida Sans" w:hAnsi="Lucida Sans"/>
        </w:rPr>
        <w:t xml:space="preserve"> Fine Motor Skill</w:t>
      </w:r>
      <w:r>
        <w:rPr>
          <w:rFonts w:ascii="Lucida Sans" w:hAnsi="Lucida Sans"/>
        </w:rPr>
        <w:t xml:space="preserve"> </w:t>
      </w:r>
      <w:r w:rsidRPr="00CF1C91">
        <w:rPr>
          <w:rFonts w:ascii="Lucida Sans" w:hAnsi="Lucida Sans"/>
        </w:rPr>
        <w:t>Development</w:t>
      </w:r>
    </w:p>
    <w:p w:rsidR="00FF0FCD" w:rsidRPr="00CF1C91" w:rsidRDefault="00FF0FCD" w:rsidP="008632D7">
      <w:pPr>
        <w:rPr>
          <w:rFonts w:ascii="Lucida Sans" w:hAnsi="Lucida Sans"/>
        </w:rPr>
      </w:pPr>
    </w:p>
    <w:p w:rsidR="00FF0FCD" w:rsidRPr="00CF1C91" w:rsidRDefault="00FF0FCD" w:rsidP="008632D7">
      <w:pPr>
        <w:rPr>
          <w:rFonts w:ascii="Lucida Sans" w:hAnsi="Lucida Sans"/>
        </w:rPr>
      </w:pPr>
    </w:p>
    <w:p w:rsidR="00FF0FCD" w:rsidRPr="00CF1C91" w:rsidRDefault="00FF0FCD" w:rsidP="008632D7">
      <w:pPr>
        <w:rPr>
          <w:rFonts w:ascii="Lucida Sans" w:hAnsi="Lucida Sans"/>
        </w:rPr>
      </w:pPr>
      <w:r w:rsidRPr="00CF1C91">
        <w:rPr>
          <w:rFonts w:ascii="Lucida Sans" w:hAnsi="Lucida Sans"/>
        </w:rPr>
        <w:t>Music and Movement Time:</w:t>
      </w:r>
    </w:p>
    <w:p w:rsidR="00FF0FCD" w:rsidRPr="00CF1C91" w:rsidRDefault="00FF0FCD" w:rsidP="008632D7">
      <w:pPr>
        <w:rPr>
          <w:rFonts w:ascii="Lucida Sans" w:hAnsi="Lucida Sans"/>
        </w:rPr>
      </w:pPr>
      <w:r w:rsidRPr="00CF1C91">
        <w:rPr>
          <w:rFonts w:ascii="Lucida Sans" w:hAnsi="Lucida Sans"/>
        </w:rPr>
        <w:tab/>
        <w:t xml:space="preserve">Theme </w:t>
      </w:r>
      <w:r>
        <w:rPr>
          <w:rFonts w:ascii="Lucida Sans" w:hAnsi="Lucida Sans"/>
        </w:rPr>
        <w:t>r</w:t>
      </w:r>
      <w:r w:rsidRPr="00CF1C91">
        <w:rPr>
          <w:rFonts w:ascii="Lucida Sans" w:hAnsi="Lucida Sans"/>
        </w:rPr>
        <w:t xml:space="preserve">elated </w:t>
      </w:r>
      <w:r>
        <w:rPr>
          <w:rFonts w:ascii="Lucida Sans" w:hAnsi="Lucida Sans"/>
        </w:rPr>
        <w:t>s</w:t>
      </w:r>
      <w:r w:rsidRPr="00CF1C91">
        <w:rPr>
          <w:rFonts w:ascii="Lucida Sans" w:hAnsi="Lucida Sans"/>
        </w:rPr>
        <w:t xml:space="preserve">ongs and </w:t>
      </w:r>
      <w:r>
        <w:rPr>
          <w:rFonts w:ascii="Lucida Sans" w:hAnsi="Lucida Sans"/>
        </w:rPr>
        <w:t>f</w:t>
      </w:r>
      <w:r w:rsidRPr="00CF1C91">
        <w:rPr>
          <w:rFonts w:ascii="Lucida Sans" w:hAnsi="Lucida Sans"/>
        </w:rPr>
        <w:t xml:space="preserve">inger </w:t>
      </w:r>
      <w:r>
        <w:rPr>
          <w:rFonts w:ascii="Lucida Sans" w:hAnsi="Lucida Sans"/>
        </w:rPr>
        <w:t>p</w:t>
      </w:r>
      <w:r w:rsidRPr="00CF1C91">
        <w:rPr>
          <w:rFonts w:ascii="Lucida Sans" w:hAnsi="Lucida Sans"/>
        </w:rPr>
        <w:t>lays</w:t>
      </w:r>
    </w:p>
    <w:p w:rsidR="00FF0FCD" w:rsidRPr="00CF1C91" w:rsidRDefault="00FF0FCD" w:rsidP="008632D7">
      <w:pPr>
        <w:rPr>
          <w:rFonts w:ascii="Lucida Sans" w:hAnsi="Lucida Sans"/>
        </w:rPr>
      </w:pPr>
      <w:r w:rsidRPr="00CF1C91">
        <w:rPr>
          <w:rFonts w:ascii="Lucida Sans" w:hAnsi="Lucida Sans"/>
        </w:rPr>
        <w:tab/>
        <w:t>Musical Games</w:t>
      </w:r>
    </w:p>
    <w:p w:rsidR="00FF0FCD" w:rsidRPr="00CF1C91" w:rsidRDefault="00FF0FCD" w:rsidP="008632D7">
      <w:pPr>
        <w:rPr>
          <w:rFonts w:ascii="Lucida Sans" w:hAnsi="Lucida Sans"/>
        </w:rPr>
      </w:pPr>
      <w:r w:rsidRPr="00CF1C91">
        <w:rPr>
          <w:rFonts w:ascii="Lucida Sans" w:hAnsi="Lucida Sans"/>
        </w:rPr>
        <w:tab/>
        <w:t>Instruments</w:t>
      </w:r>
    </w:p>
    <w:p w:rsidR="00FF0FCD" w:rsidRPr="00CF1C91" w:rsidRDefault="00FF0FCD" w:rsidP="008632D7">
      <w:pPr>
        <w:rPr>
          <w:rFonts w:ascii="Lucida Sans" w:hAnsi="Lucida Sans"/>
        </w:rPr>
      </w:pPr>
      <w:r w:rsidRPr="00CF1C91">
        <w:rPr>
          <w:rFonts w:ascii="Lucida Sans" w:hAnsi="Lucida Sans"/>
        </w:rPr>
        <w:tab/>
        <w:t>Class favorites</w:t>
      </w:r>
    </w:p>
    <w:p w:rsidR="00FF0FCD" w:rsidRPr="00CF1C91" w:rsidRDefault="00FF0FCD" w:rsidP="008632D7">
      <w:pPr>
        <w:rPr>
          <w:rFonts w:ascii="Lucida Sans" w:hAnsi="Lucida Sans"/>
        </w:rPr>
      </w:pPr>
    </w:p>
    <w:p w:rsidR="00FF0FCD" w:rsidRPr="00CF1C91" w:rsidRDefault="00FF0FCD" w:rsidP="008632D7">
      <w:pPr>
        <w:rPr>
          <w:rFonts w:ascii="Lucida Sans" w:hAnsi="Lucida Sans"/>
        </w:rPr>
      </w:pPr>
      <w:r w:rsidRPr="00CF1C91">
        <w:rPr>
          <w:rFonts w:ascii="Lucida Sans" w:hAnsi="Lucida Sans"/>
        </w:rPr>
        <w:t>Good-bye Time:</w:t>
      </w:r>
    </w:p>
    <w:p w:rsidR="00FF0FCD" w:rsidRPr="00CF1C91" w:rsidRDefault="00FF0FCD" w:rsidP="008632D7">
      <w:pPr>
        <w:rPr>
          <w:rFonts w:ascii="Lucida Sans" w:hAnsi="Lucida Sans"/>
        </w:rPr>
      </w:pPr>
      <w:r w:rsidRPr="00CF1C91">
        <w:rPr>
          <w:rFonts w:ascii="Lucida Sans" w:hAnsi="Lucida Sans"/>
        </w:rPr>
        <w:tab/>
        <w:t>Review the day</w:t>
      </w:r>
    </w:p>
    <w:p w:rsidR="00FF0FCD" w:rsidRPr="00CF1C91" w:rsidRDefault="00FF0FCD" w:rsidP="008632D7">
      <w:pPr>
        <w:rPr>
          <w:rFonts w:ascii="Lucida Sans" w:hAnsi="Lucida Sans"/>
        </w:rPr>
      </w:pPr>
      <w:r w:rsidRPr="00CF1C91">
        <w:rPr>
          <w:rFonts w:ascii="Lucida Sans" w:hAnsi="Lucida Sans"/>
        </w:rPr>
        <w:tab/>
        <w:t>Upcoming events</w:t>
      </w:r>
    </w:p>
    <w:p w:rsidR="00FF0FCD" w:rsidRPr="00CF1C91" w:rsidRDefault="00FF0FCD" w:rsidP="008632D7">
      <w:pPr>
        <w:rPr>
          <w:rFonts w:ascii="Lucida Sans" w:hAnsi="Lucida Sans"/>
        </w:rPr>
      </w:pPr>
      <w:r w:rsidRPr="00CF1C91">
        <w:rPr>
          <w:rFonts w:ascii="Lucida Sans" w:hAnsi="Lucida Sans"/>
        </w:rPr>
        <w:tab/>
        <w:t>Good-bye song</w:t>
      </w:r>
    </w:p>
    <w:p w:rsidR="00FF0FCD" w:rsidRPr="00CF1C91" w:rsidRDefault="00FF0FCD" w:rsidP="008632D7">
      <w:pPr>
        <w:rPr>
          <w:rFonts w:ascii="Lucida Sans" w:hAnsi="Lucida Sans"/>
        </w:rPr>
      </w:pPr>
    </w:p>
    <w:p w:rsidR="00FF0FCD" w:rsidRDefault="00FF0FCD" w:rsidP="008632D7">
      <w:pPr>
        <w:rPr>
          <w:rFonts w:ascii="Lucida Sans" w:hAnsi="Lucida Sans"/>
        </w:rPr>
      </w:pPr>
    </w:p>
    <w:p w:rsidR="00FF0FCD" w:rsidRDefault="00FF0FCD" w:rsidP="008632D7">
      <w:pPr>
        <w:rPr>
          <w:rFonts w:ascii="Lucida Sans" w:hAnsi="Lucida Sans"/>
        </w:rPr>
      </w:pPr>
      <w:r>
        <w:rPr>
          <w:rFonts w:ascii="Lucida Sans" w:hAnsi="Lucida Sans"/>
        </w:rPr>
        <w:t>***Order of activities varies in each class.</w:t>
      </w:r>
    </w:p>
    <w:p w:rsidR="00FF0FCD" w:rsidRDefault="00FF0FCD" w:rsidP="008632D7">
      <w:pPr>
        <w:rPr>
          <w:rFonts w:ascii="Lucida Sans" w:hAnsi="Lucida Sans"/>
        </w:rPr>
      </w:pPr>
    </w:p>
    <w:p w:rsidR="00FF0FCD" w:rsidRDefault="00FF0FCD" w:rsidP="008632D7">
      <w:pPr>
        <w:rPr>
          <w:rFonts w:ascii="Lucida Sans" w:hAnsi="Lucida Sans"/>
        </w:rPr>
      </w:pPr>
    </w:p>
    <w:p w:rsidR="00FF0FCD" w:rsidRDefault="00FF0FCD" w:rsidP="008632D7">
      <w:pPr>
        <w:rPr>
          <w:rFonts w:ascii="Lucida Sans" w:hAnsi="Lucida Sans"/>
        </w:rPr>
      </w:pPr>
    </w:p>
    <w:p w:rsidR="00FF0FCD" w:rsidRDefault="00FF0FCD" w:rsidP="008632D7">
      <w:pPr>
        <w:rPr>
          <w:rFonts w:ascii="Lucida Sans" w:hAnsi="Lucida Sans"/>
        </w:rPr>
      </w:pPr>
    </w:p>
    <w:p w:rsidR="00FF0FCD" w:rsidRDefault="00FF0FCD" w:rsidP="008632D7">
      <w:pPr>
        <w:rPr>
          <w:rFonts w:ascii="Lucida Sans" w:hAnsi="Lucida Sans"/>
        </w:rPr>
      </w:pPr>
    </w:p>
    <w:p w:rsidR="00FF0FCD" w:rsidRPr="00FE00B3" w:rsidRDefault="00FF0FCD" w:rsidP="008632D7">
      <w:pPr>
        <w:jc w:val="center"/>
        <w:rPr>
          <w:rFonts w:ascii="Lucida Sans" w:hAnsi="Lucida Sans"/>
        </w:rPr>
      </w:pPr>
      <w:r w:rsidRPr="00FE00B3">
        <w:rPr>
          <w:rFonts w:ascii="Lucida Sans" w:hAnsi="Lucida Sans"/>
        </w:rPr>
        <w:t>WRIGHTSVILLE UNITED METHODIST PRESCHOOL</w:t>
      </w:r>
    </w:p>
    <w:p w:rsidR="00FF0FCD" w:rsidRPr="00FE00B3" w:rsidRDefault="00FF0FCD" w:rsidP="008632D7">
      <w:pPr>
        <w:jc w:val="center"/>
        <w:rPr>
          <w:rFonts w:ascii="Lucida Sans" w:hAnsi="Lucida Sans"/>
        </w:rPr>
      </w:pPr>
      <w:r w:rsidRPr="00FE00B3">
        <w:rPr>
          <w:rFonts w:ascii="Lucida Sans" w:hAnsi="Lucida Sans"/>
        </w:rPr>
        <w:t>MONTHLY THEMES</w:t>
      </w:r>
      <w:r>
        <w:rPr>
          <w:rFonts w:ascii="Lucida Sans" w:hAnsi="Lucida Sans"/>
        </w:rPr>
        <w:t xml:space="preserve"> FOR THREES, FOUR AND FIVE YEAR OLDS***</w:t>
      </w:r>
    </w:p>
    <w:p w:rsidR="00FF0FCD" w:rsidRPr="00FE00B3" w:rsidRDefault="00FF0FCD" w:rsidP="008632D7">
      <w:pPr>
        <w:rPr>
          <w:rFonts w:ascii="Lucida Sans" w:hAnsi="Lucida Sans"/>
        </w:rPr>
      </w:pPr>
    </w:p>
    <w:p w:rsidR="00FF0FCD" w:rsidRPr="00FE00B3" w:rsidRDefault="00FF0FCD" w:rsidP="008632D7">
      <w:pPr>
        <w:rPr>
          <w:rFonts w:ascii="Lucida Sans" w:hAnsi="Lucida Sans"/>
        </w:rPr>
      </w:pPr>
      <w:r w:rsidRPr="00FE00B3">
        <w:rPr>
          <w:rFonts w:ascii="Lucida Sans" w:hAnsi="Lucida Sans"/>
        </w:rPr>
        <w:t>September:</w:t>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t>March:</w:t>
      </w:r>
    </w:p>
    <w:p w:rsidR="00FF0FCD" w:rsidRPr="00FE00B3" w:rsidRDefault="00FF0FCD" w:rsidP="008632D7">
      <w:pPr>
        <w:rPr>
          <w:rFonts w:ascii="Lucida Sans" w:hAnsi="Lucida Sans"/>
        </w:rPr>
      </w:pPr>
      <w:r>
        <w:rPr>
          <w:rFonts w:ascii="Lucida Sans" w:hAnsi="Lucida Sans"/>
        </w:rPr>
        <w:tab/>
        <w:t>School Orientation</w:t>
      </w:r>
      <w:r>
        <w:rPr>
          <w:rFonts w:ascii="Lucida Sans" w:hAnsi="Lucida Sans"/>
        </w:rPr>
        <w:tab/>
      </w:r>
      <w:r>
        <w:rPr>
          <w:rFonts w:ascii="Lucida Sans" w:hAnsi="Lucida Sans"/>
        </w:rPr>
        <w:tab/>
      </w:r>
      <w:r>
        <w:rPr>
          <w:rFonts w:ascii="Lucida Sans" w:hAnsi="Lucida Sans"/>
        </w:rPr>
        <w:tab/>
      </w:r>
      <w:r w:rsidRPr="00FE00B3">
        <w:rPr>
          <w:rFonts w:ascii="Lucida Sans" w:hAnsi="Lucida Sans"/>
        </w:rPr>
        <w:tab/>
      </w:r>
      <w:r>
        <w:rPr>
          <w:rFonts w:ascii="Lucida Sans" w:hAnsi="Lucida Sans"/>
        </w:rPr>
        <w:tab/>
      </w:r>
      <w:r w:rsidRPr="00FE00B3">
        <w:rPr>
          <w:rFonts w:ascii="Lucida Sans" w:hAnsi="Lucida Sans"/>
        </w:rPr>
        <w:t>The Circus</w:t>
      </w:r>
      <w:r w:rsidRPr="00FE00B3">
        <w:rPr>
          <w:rFonts w:ascii="Lucida Sans" w:hAnsi="Lucida Sans"/>
        </w:rPr>
        <w:tab/>
      </w:r>
      <w:r w:rsidRPr="00FE00B3">
        <w:rPr>
          <w:rFonts w:ascii="Lucida Sans" w:hAnsi="Lucida Sans"/>
        </w:rPr>
        <w:tab/>
      </w:r>
      <w:r w:rsidRPr="00FE00B3">
        <w:rPr>
          <w:rFonts w:ascii="Lucida Sans" w:hAnsi="Lucida Sans"/>
        </w:rPr>
        <w:tab/>
      </w:r>
    </w:p>
    <w:p w:rsidR="00FF0FCD" w:rsidRPr="00FE00B3" w:rsidRDefault="00FF0FCD" w:rsidP="008632D7">
      <w:pPr>
        <w:rPr>
          <w:rFonts w:ascii="Lucida Sans" w:hAnsi="Lucida Sans"/>
        </w:rPr>
      </w:pPr>
      <w:r>
        <w:rPr>
          <w:rFonts w:ascii="Lucida Sans" w:hAnsi="Lucida Sans"/>
        </w:rPr>
        <w:tab/>
        <w:t>All About Me</w:t>
      </w:r>
      <w:r>
        <w:rPr>
          <w:rFonts w:ascii="Lucida Sans" w:hAnsi="Lucida Sans"/>
        </w:rPr>
        <w:tab/>
      </w:r>
      <w:r>
        <w:rPr>
          <w:rFonts w:ascii="Lucida Sans" w:hAnsi="Lucida Sans"/>
        </w:rPr>
        <w:tab/>
      </w:r>
      <w:r>
        <w:rPr>
          <w:rFonts w:ascii="Lucida Sans" w:hAnsi="Lucida Sans"/>
        </w:rPr>
        <w:tab/>
      </w:r>
      <w:r>
        <w:rPr>
          <w:rFonts w:ascii="Lucida Sans" w:hAnsi="Lucida Sans"/>
        </w:rPr>
        <w:tab/>
        <w:t xml:space="preserve">         </w:t>
      </w:r>
      <w:r w:rsidRPr="00FE00B3">
        <w:rPr>
          <w:rFonts w:ascii="Lucida Sans" w:hAnsi="Lucida Sans"/>
        </w:rPr>
        <w:tab/>
        <w:t>Wild and Zoo Animals</w:t>
      </w:r>
    </w:p>
    <w:p w:rsidR="00FF0FCD" w:rsidRPr="00FE00B3" w:rsidRDefault="00FF0FCD" w:rsidP="008632D7">
      <w:pPr>
        <w:rPr>
          <w:rFonts w:ascii="Lucida Sans" w:hAnsi="Lucida Sans"/>
        </w:rPr>
      </w:pPr>
      <w:r>
        <w:rPr>
          <w:rFonts w:ascii="Lucida Sans" w:hAnsi="Lucida Sans"/>
        </w:rPr>
        <w:tab/>
        <w:t>Body Parts/Five Senses</w:t>
      </w:r>
      <w:r>
        <w:rPr>
          <w:rFonts w:ascii="Lucida Sans" w:hAnsi="Lucida Sans"/>
        </w:rPr>
        <w:tab/>
      </w:r>
      <w:r>
        <w:rPr>
          <w:rFonts w:ascii="Lucida Sans" w:hAnsi="Lucida Sans"/>
        </w:rPr>
        <w:tab/>
      </w:r>
      <w:r>
        <w:rPr>
          <w:rFonts w:ascii="Lucida Sans" w:hAnsi="Lucida Sans"/>
        </w:rPr>
        <w:tab/>
      </w:r>
      <w:r>
        <w:rPr>
          <w:rFonts w:ascii="Lucida Sans" w:hAnsi="Lucida Sans"/>
        </w:rPr>
        <w:tab/>
      </w:r>
      <w:r w:rsidRPr="00FE00B3">
        <w:rPr>
          <w:rFonts w:ascii="Lucida Sans" w:hAnsi="Lucida Sans"/>
        </w:rPr>
        <w:t>Rainbows and Shadows</w:t>
      </w:r>
    </w:p>
    <w:p w:rsidR="00FF0FCD" w:rsidRPr="00FE00B3" w:rsidRDefault="00FF0FCD" w:rsidP="008632D7">
      <w:pPr>
        <w:rPr>
          <w:rFonts w:ascii="Lucida Sans" w:hAnsi="Lucida Sans"/>
        </w:rPr>
      </w:pPr>
      <w:r>
        <w:rPr>
          <w:rFonts w:ascii="Lucida Sans" w:hAnsi="Lucida Sans"/>
        </w:rPr>
        <w:tab/>
        <w:t>Feelings/Emotions</w:t>
      </w:r>
      <w:r>
        <w:rPr>
          <w:rFonts w:ascii="Lucida Sans" w:hAnsi="Lucida Sans"/>
        </w:rPr>
        <w:tab/>
      </w:r>
      <w:r>
        <w:rPr>
          <w:rFonts w:ascii="Lucida Sans" w:hAnsi="Lucida Sans"/>
        </w:rPr>
        <w:tab/>
      </w:r>
      <w:r>
        <w:rPr>
          <w:rFonts w:ascii="Lucida Sans" w:hAnsi="Lucida Sans"/>
        </w:rPr>
        <w:tab/>
      </w:r>
      <w:r w:rsidRPr="00FE00B3">
        <w:rPr>
          <w:rFonts w:ascii="Lucida Sans" w:hAnsi="Lucida Sans"/>
        </w:rPr>
        <w:tab/>
      </w:r>
      <w:r>
        <w:rPr>
          <w:rFonts w:ascii="Lucida Sans" w:hAnsi="Lucida Sans"/>
        </w:rPr>
        <w:tab/>
      </w:r>
      <w:r w:rsidRPr="00FE00B3">
        <w:rPr>
          <w:rFonts w:ascii="Lucida Sans" w:hAnsi="Lucida Sans"/>
        </w:rPr>
        <w:t>Pets</w:t>
      </w:r>
    </w:p>
    <w:p w:rsidR="00FF0FCD" w:rsidRPr="00FE00B3" w:rsidRDefault="00FF0FCD" w:rsidP="008632D7">
      <w:pPr>
        <w:rPr>
          <w:rFonts w:ascii="Lucida Sans" w:hAnsi="Lucida Sans"/>
        </w:rPr>
      </w:pPr>
      <w:r w:rsidRPr="00FE00B3">
        <w:rPr>
          <w:rFonts w:ascii="Lucida Sans" w:hAnsi="Lucida Sans"/>
        </w:rPr>
        <w:tab/>
        <w:t>Family and Friends</w:t>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p>
    <w:p w:rsidR="00FF0FCD" w:rsidRPr="00FE00B3" w:rsidRDefault="00FF0FCD" w:rsidP="008632D7">
      <w:pPr>
        <w:rPr>
          <w:rFonts w:ascii="Lucida Sans" w:hAnsi="Lucida Sans"/>
        </w:rPr>
      </w:pPr>
      <w:r w:rsidRPr="00FE00B3">
        <w:rPr>
          <w:rFonts w:ascii="Lucida Sans" w:hAnsi="Lucida Sans"/>
        </w:rPr>
        <w:tab/>
      </w:r>
      <w:r w:rsidRPr="00FE00B3">
        <w:rPr>
          <w:rFonts w:ascii="Lucida Sans" w:hAnsi="Lucida Sans"/>
        </w:rPr>
        <w:tab/>
      </w:r>
      <w:r w:rsidRPr="00FE00B3">
        <w:rPr>
          <w:rFonts w:ascii="Lucida Sans" w:hAnsi="Lucida Sans"/>
        </w:rPr>
        <w:tab/>
      </w:r>
    </w:p>
    <w:p w:rsidR="00FF0FCD" w:rsidRPr="00FE00B3" w:rsidRDefault="00FF0FCD" w:rsidP="008632D7">
      <w:pPr>
        <w:rPr>
          <w:rFonts w:ascii="Lucida Sans" w:hAnsi="Lucida Sans"/>
        </w:rPr>
      </w:pP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p>
    <w:p w:rsidR="00FF0FCD" w:rsidRDefault="00FF0FCD" w:rsidP="008632D7">
      <w:pPr>
        <w:rPr>
          <w:rFonts w:ascii="Lucida Sans" w:hAnsi="Lucida Sans"/>
        </w:rPr>
      </w:pPr>
      <w:r w:rsidRPr="00FE00B3">
        <w:rPr>
          <w:rFonts w:ascii="Lucida Sans" w:hAnsi="Lucida Sans"/>
        </w:rPr>
        <w:t>October:</w:t>
      </w:r>
      <w:r w:rsidRPr="00FE00B3">
        <w:rPr>
          <w:rFonts w:ascii="Lucida Sans" w:hAnsi="Lucida Sans"/>
        </w:rPr>
        <w:tab/>
      </w:r>
      <w:r>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t>April:</w:t>
      </w:r>
      <w:r w:rsidRPr="00FE00B3">
        <w:rPr>
          <w:rFonts w:ascii="Lucida Sans" w:hAnsi="Lucida Sans"/>
        </w:rPr>
        <w:tab/>
      </w:r>
    </w:p>
    <w:p w:rsidR="00FF0FCD" w:rsidRPr="00FE00B3" w:rsidRDefault="00FF0FCD" w:rsidP="008632D7">
      <w:pPr>
        <w:rPr>
          <w:rFonts w:ascii="Lucida Sans" w:hAnsi="Lucida Sans"/>
        </w:rPr>
      </w:pPr>
      <w:r w:rsidRPr="00FE00B3">
        <w:rPr>
          <w:rFonts w:ascii="Lucida Sans" w:hAnsi="Lucida Sans"/>
        </w:rPr>
        <w:tab/>
      </w:r>
      <w:r w:rsidRPr="00FE00B3">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rPr>
        <w:tab/>
        <w:t>Easter</w:t>
      </w:r>
    </w:p>
    <w:p w:rsidR="00FF0FCD" w:rsidRDefault="00FF0FCD" w:rsidP="008632D7">
      <w:pPr>
        <w:rPr>
          <w:rFonts w:ascii="Lucida Sans" w:hAnsi="Lucida Sans"/>
        </w:rPr>
      </w:pPr>
      <w:r w:rsidRPr="00FE00B3">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rPr>
        <w:tab/>
      </w:r>
      <w:r w:rsidRPr="00FE00B3">
        <w:rPr>
          <w:rFonts w:ascii="Lucida Sans" w:hAnsi="Lucida Sans"/>
        </w:rPr>
        <w:t>On the Farm</w:t>
      </w:r>
    </w:p>
    <w:p w:rsidR="00FF0FCD" w:rsidRDefault="00FF0FCD" w:rsidP="008632D7">
      <w:pPr>
        <w:rPr>
          <w:rFonts w:ascii="Lucida Sans" w:hAnsi="Lucida Sans"/>
        </w:rPr>
      </w:pPr>
      <w:r>
        <w:rPr>
          <w:rFonts w:ascii="Lucida Sans" w:hAnsi="Lucida Sans"/>
        </w:rPr>
        <w:tab/>
      </w:r>
      <w:r w:rsidRPr="00FE00B3">
        <w:rPr>
          <w:rFonts w:ascii="Lucida Sans" w:hAnsi="Lucida Sans"/>
        </w:rPr>
        <w:t>Autumn</w:t>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t>Spiders and Insects</w:t>
      </w:r>
    </w:p>
    <w:p w:rsidR="00FF0FCD" w:rsidRDefault="00FF0FCD" w:rsidP="008632D7">
      <w:pPr>
        <w:rPr>
          <w:rFonts w:ascii="Lucida Sans" w:hAnsi="Lucida Sans"/>
        </w:rPr>
      </w:pPr>
      <w:r w:rsidRPr="00FE00B3">
        <w:rPr>
          <w:rFonts w:ascii="Lucida Sans" w:hAnsi="Lucida Sans"/>
        </w:rPr>
        <w:tab/>
        <w:t>Fire Safety</w:t>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t>Plants and Gardening</w:t>
      </w:r>
    </w:p>
    <w:p w:rsidR="00FF0FCD" w:rsidRPr="00FE00B3" w:rsidRDefault="00FF0FCD" w:rsidP="008632D7">
      <w:pPr>
        <w:rPr>
          <w:rFonts w:ascii="Lucida Sans" w:hAnsi="Lucida Sans"/>
        </w:rPr>
      </w:pPr>
      <w:r>
        <w:rPr>
          <w:rFonts w:ascii="Lucida Sans" w:hAnsi="Lucida Sans"/>
        </w:rPr>
        <w:tab/>
        <w:t>Mother Goose Land</w:t>
      </w:r>
      <w:r>
        <w:rPr>
          <w:rFonts w:ascii="Lucida Sans" w:hAnsi="Lucida Sans"/>
        </w:rPr>
        <w:tab/>
      </w:r>
      <w:r>
        <w:rPr>
          <w:rFonts w:ascii="Lucida Sans" w:hAnsi="Lucida Sans"/>
        </w:rPr>
        <w:tab/>
      </w:r>
      <w:r>
        <w:rPr>
          <w:rFonts w:ascii="Lucida Sans" w:hAnsi="Lucida Sans"/>
        </w:rPr>
        <w:tab/>
      </w:r>
      <w:r w:rsidRPr="00FE00B3">
        <w:rPr>
          <w:rFonts w:ascii="Lucida Sans" w:hAnsi="Lucida Sans"/>
        </w:rPr>
        <w:tab/>
        <w:t>Spring</w:t>
      </w:r>
    </w:p>
    <w:p w:rsidR="00FF0FCD" w:rsidRPr="00FE00B3" w:rsidRDefault="00FF0FCD" w:rsidP="008632D7">
      <w:pPr>
        <w:rPr>
          <w:rFonts w:ascii="Lucida Sans" w:hAnsi="Lucida Sans"/>
        </w:rPr>
      </w:pPr>
      <w:r w:rsidRPr="00FE00B3">
        <w:rPr>
          <w:rFonts w:ascii="Lucida Sans" w:hAnsi="Lucida Sans"/>
        </w:rPr>
        <w:tab/>
      </w:r>
      <w:r>
        <w:rPr>
          <w:rFonts w:ascii="Lucida Sans" w:hAnsi="Lucida Sans"/>
        </w:rPr>
        <w:t>Classic Folk Tales</w:t>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Pr>
          <w:rFonts w:ascii="Lucida Sans" w:hAnsi="Lucida Sans"/>
        </w:rPr>
        <w:tab/>
      </w:r>
    </w:p>
    <w:p w:rsidR="00FF0FCD" w:rsidRPr="00FE00B3" w:rsidRDefault="00FF0FCD" w:rsidP="008632D7">
      <w:pPr>
        <w:rPr>
          <w:rFonts w:ascii="Lucida Sans" w:hAnsi="Lucida Sans"/>
        </w:rPr>
      </w:pPr>
      <w:r w:rsidRPr="00FE00B3">
        <w:rPr>
          <w:rFonts w:ascii="Lucida Sans" w:hAnsi="Lucida Sans"/>
        </w:rPr>
        <w:tab/>
      </w:r>
      <w:r>
        <w:rPr>
          <w:rFonts w:ascii="Lucida Sans" w:hAnsi="Lucida Sans"/>
        </w:rPr>
        <w:t>Fall Fun/</w:t>
      </w:r>
      <w:r w:rsidRPr="00FE00B3">
        <w:rPr>
          <w:rFonts w:ascii="Lucida Sans" w:hAnsi="Lucida Sans"/>
        </w:rPr>
        <w:t>Halloween</w:t>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p>
    <w:p w:rsidR="00FF0FCD" w:rsidRPr="00FE00B3" w:rsidRDefault="00FF0FCD" w:rsidP="008632D7">
      <w:pPr>
        <w:rPr>
          <w:rFonts w:ascii="Lucida Sans" w:hAnsi="Lucida Sans"/>
        </w:rPr>
      </w:pP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t>May:</w:t>
      </w:r>
    </w:p>
    <w:p w:rsidR="00FF0FCD" w:rsidRPr="00FE00B3" w:rsidRDefault="00FF0FCD" w:rsidP="008632D7">
      <w:pPr>
        <w:rPr>
          <w:rFonts w:ascii="Lucida Sans" w:hAnsi="Lucida Sans"/>
        </w:rPr>
      </w:pPr>
      <w:r w:rsidRPr="00FE00B3">
        <w:rPr>
          <w:rFonts w:ascii="Lucida Sans" w:hAnsi="Lucida Sans"/>
        </w:rPr>
        <w:t>November:</w:t>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t>Mother's Day</w:t>
      </w:r>
    </w:p>
    <w:p w:rsidR="00FF0FCD" w:rsidRPr="00FE00B3" w:rsidRDefault="00FF0FCD" w:rsidP="008632D7">
      <w:pPr>
        <w:rPr>
          <w:rFonts w:ascii="Lucida Sans" w:hAnsi="Lucida Sans"/>
        </w:rPr>
      </w:pPr>
      <w:r w:rsidRPr="00FE00B3">
        <w:rPr>
          <w:rFonts w:ascii="Lucida Sans" w:hAnsi="Lucida Sans"/>
        </w:rPr>
        <w:tab/>
        <w:t>Good Health Habits/Nutrition</w:t>
      </w:r>
      <w:r w:rsidRPr="00FE00B3">
        <w:rPr>
          <w:rFonts w:ascii="Lucida Sans" w:hAnsi="Lucida Sans"/>
        </w:rPr>
        <w:tab/>
      </w:r>
      <w:r w:rsidRPr="00FE00B3">
        <w:rPr>
          <w:rFonts w:ascii="Lucida Sans" w:hAnsi="Lucida Sans"/>
        </w:rPr>
        <w:tab/>
      </w:r>
      <w:r w:rsidRPr="00FE00B3">
        <w:rPr>
          <w:rFonts w:ascii="Lucida Sans" w:hAnsi="Lucida Sans"/>
        </w:rPr>
        <w:tab/>
        <w:t>The Seashore</w:t>
      </w:r>
    </w:p>
    <w:p w:rsidR="00FF0FCD" w:rsidRPr="00FE00B3" w:rsidRDefault="00FF0FCD" w:rsidP="008632D7">
      <w:pPr>
        <w:rPr>
          <w:rFonts w:ascii="Lucida Sans" w:hAnsi="Lucida Sans"/>
        </w:rPr>
      </w:pPr>
      <w:r w:rsidRPr="00FE00B3">
        <w:rPr>
          <w:rFonts w:ascii="Lucida Sans" w:hAnsi="Lucida Sans"/>
        </w:rPr>
        <w:tab/>
        <w:t>Doctor/Dentist</w:t>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t>Summer/Father's Day</w:t>
      </w:r>
    </w:p>
    <w:p w:rsidR="00FF0FCD" w:rsidRPr="00FE00B3" w:rsidRDefault="00FF0FCD" w:rsidP="008632D7">
      <w:pPr>
        <w:rPr>
          <w:rFonts w:ascii="Lucida Sans" w:hAnsi="Lucida Sans"/>
        </w:rPr>
      </w:pPr>
      <w:r w:rsidRPr="00FE00B3">
        <w:rPr>
          <w:rFonts w:ascii="Lucida Sans" w:hAnsi="Lucida Sans"/>
        </w:rPr>
        <w:tab/>
        <w:t>Manners</w:t>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t>School Closing</w:t>
      </w:r>
    </w:p>
    <w:p w:rsidR="00FF0FCD" w:rsidRPr="00FE00B3" w:rsidRDefault="00FF0FCD" w:rsidP="008632D7">
      <w:pPr>
        <w:rPr>
          <w:rFonts w:ascii="Lucida Sans" w:hAnsi="Lucida Sans"/>
        </w:rPr>
      </w:pPr>
      <w:r w:rsidRPr="00FE00B3">
        <w:rPr>
          <w:rFonts w:ascii="Lucida Sans" w:hAnsi="Lucida Sans"/>
        </w:rPr>
        <w:tab/>
        <w:t>Thanksgiving</w:t>
      </w:r>
    </w:p>
    <w:p w:rsidR="00FF0FCD" w:rsidRPr="00FE00B3" w:rsidRDefault="00FF0FCD" w:rsidP="008632D7">
      <w:pPr>
        <w:rPr>
          <w:rFonts w:ascii="Lucida Sans" w:hAnsi="Lucida Sans"/>
        </w:rPr>
      </w:pPr>
    </w:p>
    <w:p w:rsidR="00FF0FCD" w:rsidRPr="00FE00B3" w:rsidRDefault="00FF0FCD" w:rsidP="008632D7">
      <w:pPr>
        <w:rPr>
          <w:rFonts w:ascii="Lucida Sans" w:hAnsi="Lucida Sans"/>
        </w:rPr>
      </w:pPr>
      <w:r w:rsidRPr="00FE00B3">
        <w:rPr>
          <w:rFonts w:ascii="Lucida Sans" w:hAnsi="Lucida Sans"/>
        </w:rPr>
        <w:t>December:</w:t>
      </w:r>
      <w:r w:rsidRPr="00FE00B3">
        <w:rPr>
          <w:rFonts w:ascii="Lucida Sans" w:hAnsi="Lucida Sans"/>
        </w:rPr>
        <w:tab/>
      </w:r>
      <w:r w:rsidRPr="00FE00B3">
        <w:rPr>
          <w:rFonts w:ascii="Lucida Sans" w:hAnsi="Lucida Sans"/>
        </w:rPr>
        <w:tab/>
      </w:r>
    </w:p>
    <w:p w:rsidR="00FF0FCD" w:rsidRPr="00FE00B3" w:rsidRDefault="00FF0FCD" w:rsidP="008632D7">
      <w:pPr>
        <w:rPr>
          <w:rFonts w:ascii="Lucida Sans" w:hAnsi="Lucida Sans"/>
        </w:rPr>
      </w:pP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p>
    <w:p w:rsidR="00FF0FCD" w:rsidRPr="00FE00B3" w:rsidRDefault="00FF0FCD" w:rsidP="008632D7">
      <w:pPr>
        <w:rPr>
          <w:rFonts w:ascii="Lucida Sans" w:hAnsi="Lucida Sans"/>
        </w:rPr>
      </w:pPr>
      <w:r w:rsidRPr="00FE00B3">
        <w:rPr>
          <w:rFonts w:ascii="Lucida Sans" w:hAnsi="Lucida Sans"/>
        </w:rPr>
        <w:tab/>
        <w:t>Musical Instruments</w:t>
      </w:r>
    </w:p>
    <w:p w:rsidR="00FF0FCD" w:rsidRPr="00FE00B3" w:rsidRDefault="00FF0FCD" w:rsidP="008632D7">
      <w:pPr>
        <w:rPr>
          <w:rFonts w:ascii="Lucida Sans" w:hAnsi="Lucida Sans"/>
        </w:rPr>
      </w:pPr>
      <w:r w:rsidRPr="00FE00B3">
        <w:rPr>
          <w:rFonts w:ascii="Lucida Sans" w:hAnsi="Lucida Sans"/>
        </w:rPr>
        <w:tab/>
        <w:t>Jesus' Birthday/Christmas</w:t>
      </w:r>
    </w:p>
    <w:p w:rsidR="00FF0FCD" w:rsidRPr="00FE00B3" w:rsidRDefault="00FF0FCD" w:rsidP="008632D7">
      <w:pPr>
        <w:rPr>
          <w:rFonts w:ascii="Lucida Sans" w:hAnsi="Lucida Sans"/>
        </w:rPr>
      </w:pPr>
      <w:r w:rsidRPr="00FE00B3">
        <w:rPr>
          <w:rFonts w:ascii="Lucida Sans" w:hAnsi="Lucida Sans"/>
        </w:rPr>
        <w:tab/>
      </w:r>
    </w:p>
    <w:p w:rsidR="00FF0FCD" w:rsidRPr="00FE00B3" w:rsidRDefault="00FF0FCD" w:rsidP="008632D7">
      <w:pPr>
        <w:rPr>
          <w:rFonts w:ascii="Lucida Sans" w:hAnsi="Lucida Sans"/>
        </w:rPr>
      </w:pPr>
    </w:p>
    <w:p w:rsidR="00FF0FCD" w:rsidRPr="00FE00B3" w:rsidRDefault="00FF0FCD" w:rsidP="008632D7">
      <w:pPr>
        <w:rPr>
          <w:rFonts w:ascii="Lucida Sans" w:hAnsi="Lucida Sans"/>
        </w:rPr>
      </w:pPr>
      <w:r w:rsidRPr="00FE00B3">
        <w:rPr>
          <w:rFonts w:ascii="Lucida Sans" w:hAnsi="Lucida Sans"/>
        </w:rPr>
        <w:t>January:</w:t>
      </w:r>
    </w:p>
    <w:p w:rsidR="00FF0FCD" w:rsidRPr="00FE00B3" w:rsidRDefault="00FF0FCD" w:rsidP="008632D7">
      <w:pPr>
        <w:rPr>
          <w:rFonts w:ascii="Lucida Sans" w:hAnsi="Lucida Sans"/>
        </w:rPr>
      </w:pPr>
      <w:r w:rsidRPr="00FE00B3">
        <w:rPr>
          <w:rFonts w:ascii="Lucida Sans" w:hAnsi="Lucida Sans"/>
        </w:rPr>
        <w:tab/>
        <w:t>Winter</w:t>
      </w:r>
    </w:p>
    <w:p w:rsidR="00FF0FCD" w:rsidRPr="00FE00B3" w:rsidRDefault="00FF0FCD" w:rsidP="008632D7">
      <w:pPr>
        <w:rPr>
          <w:rFonts w:ascii="Lucida Sans" w:hAnsi="Lucida Sans"/>
        </w:rPr>
      </w:pPr>
      <w:r w:rsidRPr="00FE00B3">
        <w:rPr>
          <w:rFonts w:ascii="Lucida Sans" w:hAnsi="Lucida Sans"/>
        </w:rPr>
        <w:tab/>
        <w:t>Transportation</w:t>
      </w:r>
    </w:p>
    <w:p w:rsidR="00FF0FCD" w:rsidRPr="00FE00B3" w:rsidRDefault="00FF0FCD" w:rsidP="008632D7">
      <w:pPr>
        <w:rPr>
          <w:rFonts w:ascii="Lucida Sans" w:hAnsi="Lucida Sans"/>
        </w:rPr>
      </w:pPr>
      <w:r w:rsidRPr="00FE00B3">
        <w:rPr>
          <w:rFonts w:ascii="Lucida Sans" w:hAnsi="Lucida Sans"/>
        </w:rPr>
        <w:tab/>
        <w:t>Dinosaur Days</w:t>
      </w:r>
    </w:p>
    <w:p w:rsidR="00FF0FCD" w:rsidRPr="00FE00B3" w:rsidRDefault="00FF0FCD" w:rsidP="008632D7">
      <w:pPr>
        <w:rPr>
          <w:rFonts w:ascii="Lucida Sans" w:hAnsi="Lucida Sans"/>
        </w:rPr>
      </w:pPr>
    </w:p>
    <w:p w:rsidR="00FF0FCD" w:rsidRPr="00FE00B3" w:rsidRDefault="00FF0FCD" w:rsidP="008632D7">
      <w:pPr>
        <w:rPr>
          <w:rFonts w:ascii="Lucida Sans" w:hAnsi="Lucida Sans"/>
        </w:rPr>
      </w:pPr>
      <w:r w:rsidRPr="00FE00B3">
        <w:rPr>
          <w:rFonts w:ascii="Lucida Sans" w:hAnsi="Lucida Sans"/>
        </w:rPr>
        <w:t>February:</w:t>
      </w:r>
    </w:p>
    <w:p w:rsidR="00FF0FCD" w:rsidRPr="00FE00B3" w:rsidRDefault="00FF0FCD" w:rsidP="008632D7">
      <w:pPr>
        <w:rPr>
          <w:rFonts w:ascii="Lucida Sans" w:hAnsi="Lucida Sans"/>
        </w:rPr>
      </w:pPr>
      <w:r w:rsidRPr="00FE00B3">
        <w:rPr>
          <w:rFonts w:ascii="Lucida Sans" w:hAnsi="Lucida Sans"/>
        </w:rPr>
        <w:tab/>
        <w:t>Community Workers</w:t>
      </w:r>
    </w:p>
    <w:p w:rsidR="00FF0FCD" w:rsidRPr="00FE00B3" w:rsidRDefault="00FF0FCD" w:rsidP="008632D7">
      <w:pPr>
        <w:rPr>
          <w:rFonts w:ascii="Lucida Sans" w:hAnsi="Lucida Sans"/>
        </w:rPr>
      </w:pPr>
      <w:r w:rsidRPr="00FE00B3">
        <w:rPr>
          <w:rFonts w:ascii="Lucida Sans" w:hAnsi="Lucida Sans"/>
        </w:rPr>
        <w:tab/>
        <w:t>Phone Numbers and Addresses</w:t>
      </w:r>
    </w:p>
    <w:p w:rsidR="00FF0FCD" w:rsidRPr="00FE00B3" w:rsidRDefault="00FF0FCD" w:rsidP="008632D7">
      <w:pPr>
        <w:rPr>
          <w:rFonts w:ascii="Lucida Sans" w:hAnsi="Lucida Sans"/>
        </w:rPr>
      </w:pPr>
      <w:r w:rsidRPr="00FE00B3">
        <w:rPr>
          <w:rFonts w:ascii="Lucida Sans" w:hAnsi="Lucida Sans"/>
        </w:rPr>
        <w:tab/>
        <w:t>Valentine's Day</w:t>
      </w:r>
    </w:p>
    <w:p w:rsidR="00FF0FCD" w:rsidRDefault="00FF0FCD" w:rsidP="008632D7">
      <w:pPr>
        <w:rPr>
          <w:rFonts w:ascii="Lucida Sans" w:hAnsi="Lucida Sans"/>
        </w:rPr>
      </w:pPr>
      <w:r w:rsidRPr="00FE00B3">
        <w:rPr>
          <w:rFonts w:ascii="Lucida Sans" w:hAnsi="Lucida Sans"/>
        </w:rPr>
        <w:tab/>
        <w:t>Teddy Bear</w:t>
      </w:r>
      <w:r>
        <w:rPr>
          <w:rFonts w:ascii="Lucida Sans" w:hAnsi="Lucida Sans"/>
        </w:rPr>
        <w:t>s</w:t>
      </w:r>
    </w:p>
    <w:p w:rsidR="00FF0FCD" w:rsidRDefault="00FF0FCD" w:rsidP="008632D7">
      <w:pPr>
        <w:rPr>
          <w:rFonts w:ascii="Lucida Sans" w:hAnsi="Lucida Sans"/>
        </w:rPr>
      </w:pPr>
    </w:p>
    <w:p w:rsidR="00FF0FCD" w:rsidRDefault="00FF0FCD" w:rsidP="008632D7">
      <w:pPr>
        <w:rPr>
          <w:rFonts w:ascii="Lucida Sans" w:hAnsi="Lucida Sans"/>
        </w:rPr>
      </w:pPr>
    </w:p>
    <w:p w:rsidR="00FF0FCD" w:rsidRDefault="00FF0FCD" w:rsidP="008632D7">
      <w:pPr>
        <w:rPr>
          <w:rFonts w:ascii="Lucida Sans" w:hAnsi="Lucida Sans"/>
        </w:rPr>
      </w:pPr>
      <w:r>
        <w:rPr>
          <w:rFonts w:ascii="Lucida Sans" w:hAnsi="Lucida Sans"/>
        </w:rPr>
        <w:t xml:space="preserve">***Teachers may make a few changes to the monthly themes to best meet the needs and </w:t>
      </w:r>
      <w:r>
        <w:rPr>
          <w:rFonts w:ascii="Lucida Sans" w:hAnsi="Lucida Sans"/>
        </w:rPr>
        <w:tab/>
        <w:t>interests of their class.</w:t>
      </w:r>
    </w:p>
    <w:p w:rsidR="00FF0FCD" w:rsidRDefault="00FF0FCD" w:rsidP="008632D7">
      <w:pPr>
        <w:rPr>
          <w:rFonts w:ascii="Lucida Sans" w:hAnsi="Lucida Sans"/>
        </w:rPr>
      </w:pPr>
    </w:p>
    <w:p w:rsidR="00FF0FCD" w:rsidRDefault="00FF0FCD" w:rsidP="008632D7">
      <w:pPr>
        <w:jc w:val="center"/>
        <w:rPr>
          <w:rFonts w:ascii="Lucida Sans" w:hAnsi="Lucida Sans"/>
        </w:rPr>
      </w:pPr>
      <w:r>
        <w:rPr>
          <w:rFonts w:ascii="Lucida Sans" w:hAnsi="Lucida Sans"/>
        </w:rPr>
        <w:br w:type="page"/>
      </w:r>
    </w:p>
    <w:p w:rsidR="00FF0FCD" w:rsidRDefault="00FF0FCD" w:rsidP="008632D7">
      <w:pPr>
        <w:rPr>
          <w:rFonts w:ascii="Lucida Sans" w:hAnsi="Lucida Sans"/>
        </w:rPr>
      </w:pPr>
    </w:p>
    <w:sectPr w:rsidR="00FF0FCD" w:rsidSect="00310113">
      <w:endnotePr>
        <w:numFmt w:val="decimal"/>
      </w:endnotePr>
      <w:pgSz w:w="12240" w:h="15840"/>
      <w:pgMar w:top="720" w:right="720" w:bottom="720" w:left="576" w:header="1440" w:footer="144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0FCD" w:rsidRDefault="00FF0FCD" w:rsidP="00047537">
      <w:r>
        <w:separator/>
      </w:r>
    </w:p>
  </w:endnote>
  <w:endnote w:type="continuationSeparator" w:id="0">
    <w:p w:rsidR="00FF0FCD" w:rsidRDefault="00FF0FCD" w:rsidP="0004753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0FCD" w:rsidRDefault="00FF0FCD" w:rsidP="00047537">
      <w:r>
        <w:separator/>
      </w:r>
    </w:p>
  </w:footnote>
  <w:footnote w:type="continuationSeparator" w:id="0">
    <w:p w:rsidR="00FF0FCD" w:rsidRDefault="00FF0FCD" w:rsidP="0004753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108C4"/>
    <w:multiLevelType w:val="multilevel"/>
    <w:tmpl w:val="E9864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7E6546"/>
    <w:multiLevelType w:val="multilevel"/>
    <w:tmpl w:val="DAD00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AD29B4"/>
    <w:multiLevelType w:val="multilevel"/>
    <w:tmpl w:val="1804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D26962"/>
    <w:multiLevelType w:val="multilevel"/>
    <w:tmpl w:val="5008D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594F45"/>
    <w:multiLevelType w:val="multilevel"/>
    <w:tmpl w:val="8FC4F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133B70"/>
    <w:multiLevelType w:val="multilevel"/>
    <w:tmpl w:val="CCD8F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654FBC"/>
    <w:multiLevelType w:val="multilevel"/>
    <w:tmpl w:val="66264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E94C80"/>
    <w:multiLevelType w:val="multilevel"/>
    <w:tmpl w:val="19E8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4C2371"/>
    <w:multiLevelType w:val="multilevel"/>
    <w:tmpl w:val="CFC69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B12D11"/>
    <w:multiLevelType w:val="multilevel"/>
    <w:tmpl w:val="1FAEA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D805DB9"/>
    <w:multiLevelType w:val="multilevel"/>
    <w:tmpl w:val="AAAC1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E1967C9"/>
    <w:multiLevelType w:val="multilevel"/>
    <w:tmpl w:val="C8146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8681977"/>
    <w:multiLevelType w:val="multilevel"/>
    <w:tmpl w:val="4C12C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BB26B40"/>
    <w:multiLevelType w:val="multilevel"/>
    <w:tmpl w:val="928ED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45A607B"/>
    <w:multiLevelType w:val="multilevel"/>
    <w:tmpl w:val="148C8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3"/>
  </w:num>
  <w:num w:numId="3">
    <w:abstractNumId w:val="1"/>
  </w:num>
  <w:num w:numId="4">
    <w:abstractNumId w:val="11"/>
  </w:num>
  <w:num w:numId="5">
    <w:abstractNumId w:val="12"/>
  </w:num>
  <w:num w:numId="6">
    <w:abstractNumId w:val="4"/>
  </w:num>
  <w:num w:numId="7">
    <w:abstractNumId w:val="13"/>
  </w:num>
  <w:num w:numId="8">
    <w:abstractNumId w:val="0"/>
  </w:num>
  <w:num w:numId="9">
    <w:abstractNumId w:val="5"/>
  </w:num>
  <w:num w:numId="10">
    <w:abstractNumId w:val="9"/>
  </w:num>
  <w:num w:numId="11">
    <w:abstractNumId w:val="6"/>
  </w:num>
  <w:num w:numId="12">
    <w:abstractNumId w:val="2"/>
  </w:num>
  <w:num w:numId="13">
    <w:abstractNumId w:val="8"/>
  </w:num>
  <w:num w:numId="14">
    <w:abstractNumId w:val="10"/>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drawingGridHorizontalSpacing w:val="110"/>
  <w:displayHorizontalDrawingGridEvery w:val="2"/>
  <w:displayVerticalDrawingGridEvery w:val="2"/>
  <w:characterSpacingControl w:val="doNotCompres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632D7"/>
    <w:rsid w:val="00001F5A"/>
    <w:rsid w:val="0000385C"/>
    <w:rsid w:val="00004862"/>
    <w:rsid w:val="00006EB0"/>
    <w:rsid w:val="00012B0F"/>
    <w:rsid w:val="00012E03"/>
    <w:rsid w:val="00013615"/>
    <w:rsid w:val="00013E2F"/>
    <w:rsid w:val="00014FB9"/>
    <w:rsid w:val="000154D2"/>
    <w:rsid w:val="000166A4"/>
    <w:rsid w:val="00016EC9"/>
    <w:rsid w:val="00017090"/>
    <w:rsid w:val="00020D69"/>
    <w:rsid w:val="00021866"/>
    <w:rsid w:val="00022279"/>
    <w:rsid w:val="000241C5"/>
    <w:rsid w:val="00024AFB"/>
    <w:rsid w:val="00024FC7"/>
    <w:rsid w:val="00025124"/>
    <w:rsid w:val="00025C85"/>
    <w:rsid w:val="0002641C"/>
    <w:rsid w:val="00027B75"/>
    <w:rsid w:val="00030424"/>
    <w:rsid w:val="00032D3C"/>
    <w:rsid w:val="000331B1"/>
    <w:rsid w:val="00033DB3"/>
    <w:rsid w:val="0003766F"/>
    <w:rsid w:val="000376C2"/>
    <w:rsid w:val="000419D7"/>
    <w:rsid w:val="000419E8"/>
    <w:rsid w:val="00042A89"/>
    <w:rsid w:val="000435F2"/>
    <w:rsid w:val="00043633"/>
    <w:rsid w:val="0004522B"/>
    <w:rsid w:val="00047537"/>
    <w:rsid w:val="00051328"/>
    <w:rsid w:val="000519E4"/>
    <w:rsid w:val="00055670"/>
    <w:rsid w:val="00056111"/>
    <w:rsid w:val="00056791"/>
    <w:rsid w:val="00057C1F"/>
    <w:rsid w:val="0006002E"/>
    <w:rsid w:val="000620A3"/>
    <w:rsid w:val="00064A29"/>
    <w:rsid w:val="00066B86"/>
    <w:rsid w:val="00067618"/>
    <w:rsid w:val="000676E5"/>
    <w:rsid w:val="00070028"/>
    <w:rsid w:val="00070D6C"/>
    <w:rsid w:val="000725CF"/>
    <w:rsid w:val="00072D00"/>
    <w:rsid w:val="00073611"/>
    <w:rsid w:val="000738A8"/>
    <w:rsid w:val="00077F9B"/>
    <w:rsid w:val="00080477"/>
    <w:rsid w:val="00081AFC"/>
    <w:rsid w:val="00082466"/>
    <w:rsid w:val="00083FF7"/>
    <w:rsid w:val="000854FA"/>
    <w:rsid w:val="00085AC1"/>
    <w:rsid w:val="00086455"/>
    <w:rsid w:val="00087B98"/>
    <w:rsid w:val="000910C2"/>
    <w:rsid w:val="00092A7B"/>
    <w:rsid w:val="00092B33"/>
    <w:rsid w:val="000937D0"/>
    <w:rsid w:val="000A0266"/>
    <w:rsid w:val="000A05E6"/>
    <w:rsid w:val="000A1FCA"/>
    <w:rsid w:val="000A2027"/>
    <w:rsid w:val="000A313A"/>
    <w:rsid w:val="000A3A2B"/>
    <w:rsid w:val="000A58EF"/>
    <w:rsid w:val="000A7A11"/>
    <w:rsid w:val="000B143D"/>
    <w:rsid w:val="000B17C6"/>
    <w:rsid w:val="000B1A81"/>
    <w:rsid w:val="000B5B8B"/>
    <w:rsid w:val="000B6517"/>
    <w:rsid w:val="000C01EC"/>
    <w:rsid w:val="000C0BE7"/>
    <w:rsid w:val="000C2013"/>
    <w:rsid w:val="000C4425"/>
    <w:rsid w:val="000C696C"/>
    <w:rsid w:val="000D0950"/>
    <w:rsid w:val="000D16B4"/>
    <w:rsid w:val="000D2C6C"/>
    <w:rsid w:val="000D2DEB"/>
    <w:rsid w:val="000D62C7"/>
    <w:rsid w:val="000D74D1"/>
    <w:rsid w:val="000D7819"/>
    <w:rsid w:val="000D7AF8"/>
    <w:rsid w:val="000D7BC4"/>
    <w:rsid w:val="000E575D"/>
    <w:rsid w:val="000E6CB1"/>
    <w:rsid w:val="000E7119"/>
    <w:rsid w:val="000E718D"/>
    <w:rsid w:val="000E7B97"/>
    <w:rsid w:val="000F0935"/>
    <w:rsid w:val="000F1502"/>
    <w:rsid w:val="000F5CCC"/>
    <w:rsid w:val="000F73B2"/>
    <w:rsid w:val="000F7B4A"/>
    <w:rsid w:val="000F7BFB"/>
    <w:rsid w:val="000F7C4E"/>
    <w:rsid w:val="001014A1"/>
    <w:rsid w:val="00102352"/>
    <w:rsid w:val="00104701"/>
    <w:rsid w:val="00105011"/>
    <w:rsid w:val="0010532E"/>
    <w:rsid w:val="001057CC"/>
    <w:rsid w:val="001067B2"/>
    <w:rsid w:val="001069EF"/>
    <w:rsid w:val="0010762B"/>
    <w:rsid w:val="00107C4D"/>
    <w:rsid w:val="001100C6"/>
    <w:rsid w:val="00112933"/>
    <w:rsid w:val="001129FF"/>
    <w:rsid w:val="00114A5A"/>
    <w:rsid w:val="00115223"/>
    <w:rsid w:val="0011596B"/>
    <w:rsid w:val="00115CFE"/>
    <w:rsid w:val="00116D81"/>
    <w:rsid w:val="00122131"/>
    <w:rsid w:val="00122E5C"/>
    <w:rsid w:val="001231FA"/>
    <w:rsid w:val="0012454E"/>
    <w:rsid w:val="0013003F"/>
    <w:rsid w:val="00130AD5"/>
    <w:rsid w:val="001318F1"/>
    <w:rsid w:val="00131B38"/>
    <w:rsid w:val="00134AAC"/>
    <w:rsid w:val="00135EB9"/>
    <w:rsid w:val="00136878"/>
    <w:rsid w:val="00143BD9"/>
    <w:rsid w:val="00144F06"/>
    <w:rsid w:val="00150F3E"/>
    <w:rsid w:val="00153962"/>
    <w:rsid w:val="00153A3F"/>
    <w:rsid w:val="0015585F"/>
    <w:rsid w:val="00155DCE"/>
    <w:rsid w:val="00157951"/>
    <w:rsid w:val="00157BAE"/>
    <w:rsid w:val="001610AB"/>
    <w:rsid w:val="001619EC"/>
    <w:rsid w:val="00163B76"/>
    <w:rsid w:val="00166597"/>
    <w:rsid w:val="001667A1"/>
    <w:rsid w:val="0017087A"/>
    <w:rsid w:val="00170C72"/>
    <w:rsid w:val="00170D10"/>
    <w:rsid w:val="001728CF"/>
    <w:rsid w:val="00173FEE"/>
    <w:rsid w:val="00174EB2"/>
    <w:rsid w:val="001759F3"/>
    <w:rsid w:val="00176E84"/>
    <w:rsid w:val="00180E9B"/>
    <w:rsid w:val="00181168"/>
    <w:rsid w:val="00181373"/>
    <w:rsid w:val="00182A3D"/>
    <w:rsid w:val="00184E52"/>
    <w:rsid w:val="001908BB"/>
    <w:rsid w:val="00190925"/>
    <w:rsid w:val="00190FBB"/>
    <w:rsid w:val="0019139D"/>
    <w:rsid w:val="001913B6"/>
    <w:rsid w:val="00191C4C"/>
    <w:rsid w:val="0019351E"/>
    <w:rsid w:val="00193559"/>
    <w:rsid w:val="00193929"/>
    <w:rsid w:val="0019603F"/>
    <w:rsid w:val="001A024E"/>
    <w:rsid w:val="001A0BF5"/>
    <w:rsid w:val="001A172F"/>
    <w:rsid w:val="001A48E4"/>
    <w:rsid w:val="001A499B"/>
    <w:rsid w:val="001A67EA"/>
    <w:rsid w:val="001B0484"/>
    <w:rsid w:val="001B3462"/>
    <w:rsid w:val="001B4029"/>
    <w:rsid w:val="001B433F"/>
    <w:rsid w:val="001B4DA0"/>
    <w:rsid w:val="001B5071"/>
    <w:rsid w:val="001B6CC3"/>
    <w:rsid w:val="001B6F1D"/>
    <w:rsid w:val="001B7869"/>
    <w:rsid w:val="001C0033"/>
    <w:rsid w:val="001C0A59"/>
    <w:rsid w:val="001C1F35"/>
    <w:rsid w:val="001C4633"/>
    <w:rsid w:val="001C5180"/>
    <w:rsid w:val="001C601B"/>
    <w:rsid w:val="001C65F6"/>
    <w:rsid w:val="001C69C1"/>
    <w:rsid w:val="001C6ECE"/>
    <w:rsid w:val="001D189D"/>
    <w:rsid w:val="001D240D"/>
    <w:rsid w:val="001D2808"/>
    <w:rsid w:val="001D5719"/>
    <w:rsid w:val="001D5AA3"/>
    <w:rsid w:val="001D70B5"/>
    <w:rsid w:val="001D76A6"/>
    <w:rsid w:val="001D7AAA"/>
    <w:rsid w:val="001E0981"/>
    <w:rsid w:val="001E0BF3"/>
    <w:rsid w:val="001E28E0"/>
    <w:rsid w:val="001E5436"/>
    <w:rsid w:val="001E5AC1"/>
    <w:rsid w:val="001E61CA"/>
    <w:rsid w:val="001E62CD"/>
    <w:rsid w:val="001F1EBF"/>
    <w:rsid w:val="001F437B"/>
    <w:rsid w:val="001F4AA9"/>
    <w:rsid w:val="001F5A07"/>
    <w:rsid w:val="001F5AE1"/>
    <w:rsid w:val="001F636B"/>
    <w:rsid w:val="001F6841"/>
    <w:rsid w:val="00200C19"/>
    <w:rsid w:val="0020152D"/>
    <w:rsid w:val="0020161C"/>
    <w:rsid w:val="00201887"/>
    <w:rsid w:val="00202672"/>
    <w:rsid w:val="00210416"/>
    <w:rsid w:val="002162A6"/>
    <w:rsid w:val="0021631F"/>
    <w:rsid w:val="00221722"/>
    <w:rsid w:val="002269C0"/>
    <w:rsid w:val="00227182"/>
    <w:rsid w:val="00227CA3"/>
    <w:rsid w:val="002306B7"/>
    <w:rsid w:val="00230E97"/>
    <w:rsid w:val="00231841"/>
    <w:rsid w:val="00232C72"/>
    <w:rsid w:val="00235CB9"/>
    <w:rsid w:val="00237598"/>
    <w:rsid w:val="00241BCE"/>
    <w:rsid w:val="00241EE8"/>
    <w:rsid w:val="0024256B"/>
    <w:rsid w:val="00242619"/>
    <w:rsid w:val="00244107"/>
    <w:rsid w:val="002446A4"/>
    <w:rsid w:val="00251095"/>
    <w:rsid w:val="0025288F"/>
    <w:rsid w:val="002529C8"/>
    <w:rsid w:val="00253434"/>
    <w:rsid w:val="00255BC6"/>
    <w:rsid w:val="00257111"/>
    <w:rsid w:val="00257485"/>
    <w:rsid w:val="00260094"/>
    <w:rsid w:val="00262FC2"/>
    <w:rsid w:val="00263B5F"/>
    <w:rsid w:val="0026608F"/>
    <w:rsid w:val="0026713A"/>
    <w:rsid w:val="00270113"/>
    <w:rsid w:val="00271EC0"/>
    <w:rsid w:val="00281BF3"/>
    <w:rsid w:val="002862A2"/>
    <w:rsid w:val="002867B0"/>
    <w:rsid w:val="00286BB3"/>
    <w:rsid w:val="00286E2B"/>
    <w:rsid w:val="00287316"/>
    <w:rsid w:val="00287DC2"/>
    <w:rsid w:val="0029029F"/>
    <w:rsid w:val="00290DDB"/>
    <w:rsid w:val="002913C5"/>
    <w:rsid w:val="00293949"/>
    <w:rsid w:val="002955E7"/>
    <w:rsid w:val="00296683"/>
    <w:rsid w:val="00296BDE"/>
    <w:rsid w:val="00296E4E"/>
    <w:rsid w:val="002A05A4"/>
    <w:rsid w:val="002A231E"/>
    <w:rsid w:val="002A2424"/>
    <w:rsid w:val="002A2B01"/>
    <w:rsid w:val="002A30BA"/>
    <w:rsid w:val="002A3302"/>
    <w:rsid w:val="002A6568"/>
    <w:rsid w:val="002A6B0A"/>
    <w:rsid w:val="002A70E5"/>
    <w:rsid w:val="002A7A7F"/>
    <w:rsid w:val="002A7C97"/>
    <w:rsid w:val="002B0A2D"/>
    <w:rsid w:val="002B1082"/>
    <w:rsid w:val="002B2457"/>
    <w:rsid w:val="002B26B1"/>
    <w:rsid w:val="002B6121"/>
    <w:rsid w:val="002B7191"/>
    <w:rsid w:val="002B7C8C"/>
    <w:rsid w:val="002B7E7A"/>
    <w:rsid w:val="002C0D69"/>
    <w:rsid w:val="002C28F9"/>
    <w:rsid w:val="002C3166"/>
    <w:rsid w:val="002C3815"/>
    <w:rsid w:val="002C433A"/>
    <w:rsid w:val="002C456F"/>
    <w:rsid w:val="002C563C"/>
    <w:rsid w:val="002D15AE"/>
    <w:rsid w:val="002D190C"/>
    <w:rsid w:val="002D1B70"/>
    <w:rsid w:val="002D5DAA"/>
    <w:rsid w:val="002D5E6A"/>
    <w:rsid w:val="002E1FAA"/>
    <w:rsid w:val="002E2F7C"/>
    <w:rsid w:val="002E33F0"/>
    <w:rsid w:val="002E3C21"/>
    <w:rsid w:val="002E50B5"/>
    <w:rsid w:val="002F0B52"/>
    <w:rsid w:val="002F3E11"/>
    <w:rsid w:val="002F3F36"/>
    <w:rsid w:val="002F560D"/>
    <w:rsid w:val="00302269"/>
    <w:rsid w:val="00303DD3"/>
    <w:rsid w:val="0030480D"/>
    <w:rsid w:val="00304D04"/>
    <w:rsid w:val="00305B5A"/>
    <w:rsid w:val="00307245"/>
    <w:rsid w:val="00310113"/>
    <w:rsid w:val="00311985"/>
    <w:rsid w:val="00311B2F"/>
    <w:rsid w:val="003146E7"/>
    <w:rsid w:val="00314EE1"/>
    <w:rsid w:val="003151F5"/>
    <w:rsid w:val="00315811"/>
    <w:rsid w:val="003161F5"/>
    <w:rsid w:val="00316D44"/>
    <w:rsid w:val="00316E3F"/>
    <w:rsid w:val="00317C01"/>
    <w:rsid w:val="00320A6A"/>
    <w:rsid w:val="00321975"/>
    <w:rsid w:val="00326580"/>
    <w:rsid w:val="00326FCD"/>
    <w:rsid w:val="0033225F"/>
    <w:rsid w:val="0033280F"/>
    <w:rsid w:val="00334022"/>
    <w:rsid w:val="0033493E"/>
    <w:rsid w:val="00343D1A"/>
    <w:rsid w:val="00346AF0"/>
    <w:rsid w:val="0034750B"/>
    <w:rsid w:val="00352140"/>
    <w:rsid w:val="003544AD"/>
    <w:rsid w:val="00355304"/>
    <w:rsid w:val="00355ABE"/>
    <w:rsid w:val="0036259B"/>
    <w:rsid w:val="00363449"/>
    <w:rsid w:val="003646E6"/>
    <w:rsid w:val="00365369"/>
    <w:rsid w:val="00367A9F"/>
    <w:rsid w:val="003703F3"/>
    <w:rsid w:val="003719F9"/>
    <w:rsid w:val="003737F3"/>
    <w:rsid w:val="003746A8"/>
    <w:rsid w:val="00380182"/>
    <w:rsid w:val="00380F95"/>
    <w:rsid w:val="003828AD"/>
    <w:rsid w:val="003834F0"/>
    <w:rsid w:val="00383B5F"/>
    <w:rsid w:val="0038636F"/>
    <w:rsid w:val="003869BA"/>
    <w:rsid w:val="0038722D"/>
    <w:rsid w:val="00387D28"/>
    <w:rsid w:val="003914C2"/>
    <w:rsid w:val="00391821"/>
    <w:rsid w:val="0039289E"/>
    <w:rsid w:val="00393558"/>
    <w:rsid w:val="00393AD1"/>
    <w:rsid w:val="003948D9"/>
    <w:rsid w:val="003958AB"/>
    <w:rsid w:val="003959DE"/>
    <w:rsid w:val="00395DB5"/>
    <w:rsid w:val="00396771"/>
    <w:rsid w:val="0039696B"/>
    <w:rsid w:val="0039710F"/>
    <w:rsid w:val="00397AA3"/>
    <w:rsid w:val="003A0782"/>
    <w:rsid w:val="003A1207"/>
    <w:rsid w:val="003A1833"/>
    <w:rsid w:val="003A2385"/>
    <w:rsid w:val="003A3905"/>
    <w:rsid w:val="003A5997"/>
    <w:rsid w:val="003A5C79"/>
    <w:rsid w:val="003B0291"/>
    <w:rsid w:val="003B10E5"/>
    <w:rsid w:val="003B1517"/>
    <w:rsid w:val="003B18B3"/>
    <w:rsid w:val="003B18F1"/>
    <w:rsid w:val="003B2568"/>
    <w:rsid w:val="003B2922"/>
    <w:rsid w:val="003B35D1"/>
    <w:rsid w:val="003B57D7"/>
    <w:rsid w:val="003B6B2E"/>
    <w:rsid w:val="003B7A22"/>
    <w:rsid w:val="003C2285"/>
    <w:rsid w:val="003C2E2F"/>
    <w:rsid w:val="003C38DD"/>
    <w:rsid w:val="003C3FA5"/>
    <w:rsid w:val="003C4576"/>
    <w:rsid w:val="003D1C8A"/>
    <w:rsid w:val="003D4514"/>
    <w:rsid w:val="003D48EE"/>
    <w:rsid w:val="003D5A8F"/>
    <w:rsid w:val="003E012B"/>
    <w:rsid w:val="003E3C25"/>
    <w:rsid w:val="003E3E9A"/>
    <w:rsid w:val="003E646A"/>
    <w:rsid w:val="003E73DF"/>
    <w:rsid w:val="003F07FB"/>
    <w:rsid w:val="003F0A1B"/>
    <w:rsid w:val="003F288A"/>
    <w:rsid w:val="003F42CF"/>
    <w:rsid w:val="003F6ADE"/>
    <w:rsid w:val="004039D5"/>
    <w:rsid w:val="004052D0"/>
    <w:rsid w:val="0040631F"/>
    <w:rsid w:val="004069D2"/>
    <w:rsid w:val="00406B5A"/>
    <w:rsid w:val="004072A3"/>
    <w:rsid w:val="00407B93"/>
    <w:rsid w:val="004104AE"/>
    <w:rsid w:val="00411BB1"/>
    <w:rsid w:val="004123A7"/>
    <w:rsid w:val="004132A8"/>
    <w:rsid w:val="00413457"/>
    <w:rsid w:val="00417DC2"/>
    <w:rsid w:val="00420773"/>
    <w:rsid w:val="00421640"/>
    <w:rsid w:val="00421663"/>
    <w:rsid w:val="00422793"/>
    <w:rsid w:val="00424A97"/>
    <w:rsid w:val="004254D6"/>
    <w:rsid w:val="00427513"/>
    <w:rsid w:val="0042783D"/>
    <w:rsid w:val="00427D97"/>
    <w:rsid w:val="00430617"/>
    <w:rsid w:val="004317B7"/>
    <w:rsid w:val="00432201"/>
    <w:rsid w:val="004328F3"/>
    <w:rsid w:val="00433DCA"/>
    <w:rsid w:val="004341F3"/>
    <w:rsid w:val="00435AE3"/>
    <w:rsid w:val="00437F4A"/>
    <w:rsid w:val="004420B9"/>
    <w:rsid w:val="00442AF0"/>
    <w:rsid w:val="00445FC4"/>
    <w:rsid w:val="00446CA4"/>
    <w:rsid w:val="00447AD9"/>
    <w:rsid w:val="004504FF"/>
    <w:rsid w:val="00450A57"/>
    <w:rsid w:val="00451F19"/>
    <w:rsid w:val="00455A2E"/>
    <w:rsid w:val="00456139"/>
    <w:rsid w:val="004639F4"/>
    <w:rsid w:val="00464560"/>
    <w:rsid w:val="0046517E"/>
    <w:rsid w:val="00465F1F"/>
    <w:rsid w:val="004673B4"/>
    <w:rsid w:val="0047152B"/>
    <w:rsid w:val="0047489E"/>
    <w:rsid w:val="00475173"/>
    <w:rsid w:val="00475367"/>
    <w:rsid w:val="00475FDC"/>
    <w:rsid w:val="00476C79"/>
    <w:rsid w:val="00477222"/>
    <w:rsid w:val="00480210"/>
    <w:rsid w:val="0048262B"/>
    <w:rsid w:val="00483AB6"/>
    <w:rsid w:val="00486DDC"/>
    <w:rsid w:val="00491716"/>
    <w:rsid w:val="004932CF"/>
    <w:rsid w:val="004A2A52"/>
    <w:rsid w:val="004A45D6"/>
    <w:rsid w:val="004A55D5"/>
    <w:rsid w:val="004B0E9C"/>
    <w:rsid w:val="004B385C"/>
    <w:rsid w:val="004B669F"/>
    <w:rsid w:val="004B7294"/>
    <w:rsid w:val="004B73E7"/>
    <w:rsid w:val="004C10C0"/>
    <w:rsid w:val="004C1140"/>
    <w:rsid w:val="004C1F6C"/>
    <w:rsid w:val="004C2E2D"/>
    <w:rsid w:val="004C2F67"/>
    <w:rsid w:val="004C3B65"/>
    <w:rsid w:val="004C3E64"/>
    <w:rsid w:val="004C48D1"/>
    <w:rsid w:val="004C57ED"/>
    <w:rsid w:val="004C61D0"/>
    <w:rsid w:val="004C66E3"/>
    <w:rsid w:val="004D1000"/>
    <w:rsid w:val="004D2862"/>
    <w:rsid w:val="004D3E5B"/>
    <w:rsid w:val="004D610C"/>
    <w:rsid w:val="004D6692"/>
    <w:rsid w:val="004D6F87"/>
    <w:rsid w:val="004E35A6"/>
    <w:rsid w:val="004E451F"/>
    <w:rsid w:val="004E49A7"/>
    <w:rsid w:val="004E6540"/>
    <w:rsid w:val="004E6EFB"/>
    <w:rsid w:val="004E7BF8"/>
    <w:rsid w:val="004F00FA"/>
    <w:rsid w:val="004F0A87"/>
    <w:rsid w:val="004F3862"/>
    <w:rsid w:val="004F5C36"/>
    <w:rsid w:val="004F6277"/>
    <w:rsid w:val="004F6945"/>
    <w:rsid w:val="004F77D7"/>
    <w:rsid w:val="0050059A"/>
    <w:rsid w:val="005011C3"/>
    <w:rsid w:val="00501CC7"/>
    <w:rsid w:val="0050486B"/>
    <w:rsid w:val="00506555"/>
    <w:rsid w:val="005076E7"/>
    <w:rsid w:val="00507F68"/>
    <w:rsid w:val="00510EC2"/>
    <w:rsid w:val="00511CEA"/>
    <w:rsid w:val="005122C8"/>
    <w:rsid w:val="005122D3"/>
    <w:rsid w:val="00514DDC"/>
    <w:rsid w:val="005150F4"/>
    <w:rsid w:val="00515DE6"/>
    <w:rsid w:val="00522FA9"/>
    <w:rsid w:val="00523480"/>
    <w:rsid w:val="00523965"/>
    <w:rsid w:val="005266F9"/>
    <w:rsid w:val="00526F09"/>
    <w:rsid w:val="00527246"/>
    <w:rsid w:val="005275DA"/>
    <w:rsid w:val="00527CA3"/>
    <w:rsid w:val="00530238"/>
    <w:rsid w:val="00531BFC"/>
    <w:rsid w:val="00533236"/>
    <w:rsid w:val="0053481F"/>
    <w:rsid w:val="005349F0"/>
    <w:rsid w:val="00534D6F"/>
    <w:rsid w:val="00536752"/>
    <w:rsid w:val="00537843"/>
    <w:rsid w:val="005427F3"/>
    <w:rsid w:val="005428B3"/>
    <w:rsid w:val="005442D7"/>
    <w:rsid w:val="005453FE"/>
    <w:rsid w:val="00546050"/>
    <w:rsid w:val="00547BD8"/>
    <w:rsid w:val="00550508"/>
    <w:rsid w:val="00552B05"/>
    <w:rsid w:val="00553C69"/>
    <w:rsid w:val="00553E93"/>
    <w:rsid w:val="00554507"/>
    <w:rsid w:val="00561A30"/>
    <w:rsid w:val="005623AA"/>
    <w:rsid w:val="00567D74"/>
    <w:rsid w:val="00567F12"/>
    <w:rsid w:val="00570333"/>
    <w:rsid w:val="00570DAB"/>
    <w:rsid w:val="00573804"/>
    <w:rsid w:val="00574D57"/>
    <w:rsid w:val="00574FCD"/>
    <w:rsid w:val="00575092"/>
    <w:rsid w:val="00577678"/>
    <w:rsid w:val="00580653"/>
    <w:rsid w:val="005807E6"/>
    <w:rsid w:val="005808E2"/>
    <w:rsid w:val="005812DD"/>
    <w:rsid w:val="00583116"/>
    <w:rsid w:val="0058406A"/>
    <w:rsid w:val="00586941"/>
    <w:rsid w:val="00586B20"/>
    <w:rsid w:val="0059059D"/>
    <w:rsid w:val="00593D43"/>
    <w:rsid w:val="0059634F"/>
    <w:rsid w:val="00596B69"/>
    <w:rsid w:val="005A15FC"/>
    <w:rsid w:val="005A5BA5"/>
    <w:rsid w:val="005A5C27"/>
    <w:rsid w:val="005A6238"/>
    <w:rsid w:val="005B102A"/>
    <w:rsid w:val="005B1447"/>
    <w:rsid w:val="005B1CF3"/>
    <w:rsid w:val="005B2D45"/>
    <w:rsid w:val="005B3471"/>
    <w:rsid w:val="005B4688"/>
    <w:rsid w:val="005B4C90"/>
    <w:rsid w:val="005B558F"/>
    <w:rsid w:val="005B5E4A"/>
    <w:rsid w:val="005B5EA6"/>
    <w:rsid w:val="005C18F7"/>
    <w:rsid w:val="005C1EB3"/>
    <w:rsid w:val="005C2C05"/>
    <w:rsid w:val="005C3619"/>
    <w:rsid w:val="005C3925"/>
    <w:rsid w:val="005C45C5"/>
    <w:rsid w:val="005C53FC"/>
    <w:rsid w:val="005C5E3D"/>
    <w:rsid w:val="005C739E"/>
    <w:rsid w:val="005C769F"/>
    <w:rsid w:val="005C7890"/>
    <w:rsid w:val="005C78B9"/>
    <w:rsid w:val="005C79EF"/>
    <w:rsid w:val="005D09BF"/>
    <w:rsid w:val="005D30A6"/>
    <w:rsid w:val="005D525F"/>
    <w:rsid w:val="005D5385"/>
    <w:rsid w:val="005D54EA"/>
    <w:rsid w:val="005D641E"/>
    <w:rsid w:val="005D65F9"/>
    <w:rsid w:val="005D6BD6"/>
    <w:rsid w:val="005D6EB0"/>
    <w:rsid w:val="005E0FC6"/>
    <w:rsid w:val="005E33F3"/>
    <w:rsid w:val="005E3545"/>
    <w:rsid w:val="005E4145"/>
    <w:rsid w:val="005E6A83"/>
    <w:rsid w:val="005E7D06"/>
    <w:rsid w:val="005F0673"/>
    <w:rsid w:val="005F20C4"/>
    <w:rsid w:val="005F2DFD"/>
    <w:rsid w:val="005F332E"/>
    <w:rsid w:val="005F655D"/>
    <w:rsid w:val="005F6AD1"/>
    <w:rsid w:val="005F7BC9"/>
    <w:rsid w:val="005F7F6D"/>
    <w:rsid w:val="00600EEE"/>
    <w:rsid w:val="00602AF0"/>
    <w:rsid w:val="00602CDA"/>
    <w:rsid w:val="0060608B"/>
    <w:rsid w:val="00606E02"/>
    <w:rsid w:val="0060710A"/>
    <w:rsid w:val="00611AAC"/>
    <w:rsid w:val="006124E6"/>
    <w:rsid w:val="006154FA"/>
    <w:rsid w:val="006157E0"/>
    <w:rsid w:val="00620675"/>
    <w:rsid w:val="00620863"/>
    <w:rsid w:val="00621640"/>
    <w:rsid w:val="00622A12"/>
    <w:rsid w:val="00623EB1"/>
    <w:rsid w:val="0062654A"/>
    <w:rsid w:val="0063045C"/>
    <w:rsid w:val="006307BC"/>
    <w:rsid w:val="00631379"/>
    <w:rsid w:val="006316FF"/>
    <w:rsid w:val="00631CFE"/>
    <w:rsid w:val="00632A52"/>
    <w:rsid w:val="00634822"/>
    <w:rsid w:val="00634F76"/>
    <w:rsid w:val="006350C9"/>
    <w:rsid w:val="006350D2"/>
    <w:rsid w:val="00637FCC"/>
    <w:rsid w:val="00641582"/>
    <w:rsid w:val="006419DE"/>
    <w:rsid w:val="0064378C"/>
    <w:rsid w:val="00646009"/>
    <w:rsid w:val="0064649B"/>
    <w:rsid w:val="006471D2"/>
    <w:rsid w:val="00650D5C"/>
    <w:rsid w:val="00650F99"/>
    <w:rsid w:val="00651BAA"/>
    <w:rsid w:val="006520D5"/>
    <w:rsid w:val="00652A3F"/>
    <w:rsid w:val="00653980"/>
    <w:rsid w:val="00653DFC"/>
    <w:rsid w:val="00662182"/>
    <w:rsid w:val="00664149"/>
    <w:rsid w:val="006656E4"/>
    <w:rsid w:val="00666533"/>
    <w:rsid w:val="00666F26"/>
    <w:rsid w:val="00670E70"/>
    <w:rsid w:val="00671195"/>
    <w:rsid w:val="00671FA8"/>
    <w:rsid w:val="00673F78"/>
    <w:rsid w:val="00682155"/>
    <w:rsid w:val="00682D2B"/>
    <w:rsid w:val="0068630D"/>
    <w:rsid w:val="00691042"/>
    <w:rsid w:val="00691A2A"/>
    <w:rsid w:val="00692B9A"/>
    <w:rsid w:val="00693DD9"/>
    <w:rsid w:val="00693E7B"/>
    <w:rsid w:val="0069409A"/>
    <w:rsid w:val="00694E39"/>
    <w:rsid w:val="0069609F"/>
    <w:rsid w:val="00696FE5"/>
    <w:rsid w:val="006970F5"/>
    <w:rsid w:val="00697228"/>
    <w:rsid w:val="006A0695"/>
    <w:rsid w:val="006A144B"/>
    <w:rsid w:val="006A16E1"/>
    <w:rsid w:val="006A3192"/>
    <w:rsid w:val="006A31BF"/>
    <w:rsid w:val="006A363E"/>
    <w:rsid w:val="006A424E"/>
    <w:rsid w:val="006A45BE"/>
    <w:rsid w:val="006A541F"/>
    <w:rsid w:val="006A589F"/>
    <w:rsid w:val="006A5D46"/>
    <w:rsid w:val="006A6F7B"/>
    <w:rsid w:val="006A7CA8"/>
    <w:rsid w:val="006B0351"/>
    <w:rsid w:val="006B2BBC"/>
    <w:rsid w:val="006B351A"/>
    <w:rsid w:val="006B39BB"/>
    <w:rsid w:val="006B406C"/>
    <w:rsid w:val="006B7690"/>
    <w:rsid w:val="006B77E1"/>
    <w:rsid w:val="006C12DA"/>
    <w:rsid w:val="006C1745"/>
    <w:rsid w:val="006C2ABB"/>
    <w:rsid w:val="006C5D7A"/>
    <w:rsid w:val="006C7527"/>
    <w:rsid w:val="006D224B"/>
    <w:rsid w:val="006D2EA8"/>
    <w:rsid w:val="006D36DC"/>
    <w:rsid w:val="006D4037"/>
    <w:rsid w:val="006E0456"/>
    <w:rsid w:val="006E151B"/>
    <w:rsid w:val="006E350E"/>
    <w:rsid w:val="006E388D"/>
    <w:rsid w:val="006E48FA"/>
    <w:rsid w:val="006E4A5E"/>
    <w:rsid w:val="006E573A"/>
    <w:rsid w:val="006E6756"/>
    <w:rsid w:val="006F16B1"/>
    <w:rsid w:val="006F31E0"/>
    <w:rsid w:val="006F3E74"/>
    <w:rsid w:val="006F5786"/>
    <w:rsid w:val="006F5DA4"/>
    <w:rsid w:val="006F6260"/>
    <w:rsid w:val="006F6782"/>
    <w:rsid w:val="006F7299"/>
    <w:rsid w:val="007017EA"/>
    <w:rsid w:val="007025BD"/>
    <w:rsid w:val="0070271F"/>
    <w:rsid w:val="00702907"/>
    <w:rsid w:val="00704786"/>
    <w:rsid w:val="0070647B"/>
    <w:rsid w:val="0070658B"/>
    <w:rsid w:val="00707D08"/>
    <w:rsid w:val="007108D6"/>
    <w:rsid w:val="00710C71"/>
    <w:rsid w:val="00715B0C"/>
    <w:rsid w:val="00717817"/>
    <w:rsid w:val="007206D5"/>
    <w:rsid w:val="00721F48"/>
    <w:rsid w:val="007221F2"/>
    <w:rsid w:val="00723831"/>
    <w:rsid w:val="00724B95"/>
    <w:rsid w:val="00725D5D"/>
    <w:rsid w:val="0072785F"/>
    <w:rsid w:val="00727D7A"/>
    <w:rsid w:val="00734D4F"/>
    <w:rsid w:val="007354EA"/>
    <w:rsid w:val="00735C85"/>
    <w:rsid w:val="00736C22"/>
    <w:rsid w:val="007379BA"/>
    <w:rsid w:val="00741BE1"/>
    <w:rsid w:val="007464D6"/>
    <w:rsid w:val="007473A1"/>
    <w:rsid w:val="00747C4D"/>
    <w:rsid w:val="007507AB"/>
    <w:rsid w:val="00750AF5"/>
    <w:rsid w:val="007533F7"/>
    <w:rsid w:val="0075667B"/>
    <w:rsid w:val="00756B35"/>
    <w:rsid w:val="0075782E"/>
    <w:rsid w:val="00757BDA"/>
    <w:rsid w:val="00760C34"/>
    <w:rsid w:val="00760EA0"/>
    <w:rsid w:val="00761823"/>
    <w:rsid w:val="00761E28"/>
    <w:rsid w:val="00761E45"/>
    <w:rsid w:val="007634B7"/>
    <w:rsid w:val="0076459E"/>
    <w:rsid w:val="007649CA"/>
    <w:rsid w:val="00767616"/>
    <w:rsid w:val="0077119D"/>
    <w:rsid w:val="00773455"/>
    <w:rsid w:val="00776F9B"/>
    <w:rsid w:val="007779CE"/>
    <w:rsid w:val="007807BB"/>
    <w:rsid w:val="00780F66"/>
    <w:rsid w:val="00781591"/>
    <w:rsid w:val="00781F76"/>
    <w:rsid w:val="00782485"/>
    <w:rsid w:val="0078283C"/>
    <w:rsid w:val="007831E3"/>
    <w:rsid w:val="00785597"/>
    <w:rsid w:val="007879EC"/>
    <w:rsid w:val="00792E8C"/>
    <w:rsid w:val="007954AF"/>
    <w:rsid w:val="0079723C"/>
    <w:rsid w:val="00797440"/>
    <w:rsid w:val="007A0BA3"/>
    <w:rsid w:val="007A4D63"/>
    <w:rsid w:val="007A676F"/>
    <w:rsid w:val="007A6F98"/>
    <w:rsid w:val="007A7F6C"/>
    <w:rsid w:val="007B0F7C"/>
    <w:rsid w:val="007B1067"/>
    <w:rsid w:val="007B18D3"/>
    <w:rsid w:val="007B246A"/>
    <w:rsid w:val="007B2EAE"/>
    <w:rsid w:val="007B4B9E"/>
    <w:rsid w:val="007B506B"/>
    <w:rsid w:val="007B621E"/>
    <w:rsid w:val="007B7158"/>
    <w:rsid w:val="007B77E7"/>
    <w:rsid w:val="007C00C7"/>
    <w:rsid w:val="007C0960"/>
    <w:rsid w:val="007C10E8"/>
    <w:rsid w:val="007C1572"/>
    <w:rsid w:val="007C1710"/>
    <w:rsid w:val="007C19B3"/>
    <w:rsid w:val="007C5AA8"/>
    <w:rsid w:val="007C5F95"/>
    <w:rsid w:val="007C6643"/>
    <w:rsid w:val="007C697C"/>
    <w:rsid w:val="007C7533"/>
    <w:rsid w:val="007D1444"/>
    <w:rsid w:val="007D475B"/>
    <w:rsid w:val="007D573A"/>
    <w:rsid w:val="007D6D39"/>
    <w:rsid w:val="007D6FC3"/>
    <w:rsid w:val="007D7800"/>
    <w:rsid w:val="007E229A"/>
    <w:rsid w:val="007E30E3"/>
    <w:rsid w:val="007E362C"/>
    <w:rsid w:val="007E38CC"/>
    <w:rsid w:val="007E5E8D"/>
    <w:rsid w:val="007E63A2"/>
    <w:rsid w:val="007F1A14"/>
    <w:rsid w:val="007F1AFE"/>
    <w:rsid w:val="007F2B8A"/>
    <w:rsid w:val="007F4881"/>
    <w:rsid w:val="007F57D9"/>
    <w:rsid w:val="007F5F2F"/>
    <w:rsid w:val="007F656E"/>
    <w:rsid w:val="007F6CB9"/>
    <w:rsid w:val="007F7F07"/>
    <w:rsid w:val="00802025"/>
    <w:rsid w:val="00803265"/>
    <w:rsid w:val="00804265"/>
    <w:rsid w:val="00805B8C"/>
    <w:rsid w:val="00806443"/>
    <w:rsid w:val="00806535"/>
    <w:rsid w:val="00812937"/>
    <w:rsid w:val="008145EE"/>
    <w:rsid w:val="00814814"/>
    <w:rsid w:val="00815CC6"/>
    <w:rsid w:val="00817178"/>
    <w:rsid w:val="00817772"/>
    <w:rsid w:val="0082049D"/>
    <w:rsid w:val="0082121E"/>
    <w:rsid w:val="008231BD"/>
    <w:rsid w:val="00826753"/>
    <w:rsid w:val="008268B9"/>
    <w:rsid w:val="00826942"/>
    <w:rsid w:val="00827948"/>
    <w:rsid w:val="00830887"/>
    <w:rsid w:val="0083190A"/>
    <w:rsid w:val="00833643"/>
    <w:rsid w:val="00834AF9"/>
    <w:rsid w:val="00834C74"/>
    <w:rsid w:val="00835E31"/>
    <w:rsid w:val="00837216"/>
    <w:rsid w:val="00837889"/>
    <w:rsid w:val="00840C04"/>
    <w:rsid w:val="00845F66"/>
    <w:rsid w:val="00847257"/>
    <w:rsid w:val="00851706"/>
    <w:rsid w:val="00852552"/>
    <w:rsid w:val="008546FB"/>
    <w:rsid w:val="00855252"/>
    <w:rsid w:val="00857769"/>
    <w:rsid w:val="00860050"/>
    <w:rsid w:val="00860902"/>
    <w:rsid w:val="008632D7"/>
    <w:rsid w:val="00866D78"/>
    <w:rsid w:val="00870934"/>
    <w:rsid w:val="008723EC"/>
    <w:rsid w:val="00872A38"/>
    <w:rsid w:val="008738F4"/>
    <w:rsid w:val="008751BE"/>
    <w:rsid w:val="00876012"/>
    <w:rsid w:val="008761A5"/>
    <w:rsid w:val="00876263"/>
    <w:rsid w:val="00876DA2"/>
    <w:rsid w:val="00876FDB"/>
    <w:rsid w:val="0087790E"/>
    <w:rsid w:val="008823DD"/>
    <w:rsid w:val="008824CC"/>
    <w:rsid w:val="00883782"/>
    <w:rsid w:val="0088485E"/>
    <w:rsid w:val="00884B57"/>
    <w:rsid w:val="0088517F"/>
    <w:rsid w:val="008866FB"/>
    <w:rsid w:val="008871F2"/>
    <w:rsid w:val="0089103D"/>
    <w:rsid w:val="00891AE8"/>
    <w:rsid w:val="008938F1"/>
    <w:rsid w:val="00893AA9"/>
    <w:rsid w:val="00895D3C"/>
    <w:rsid w:val="008973F9"/>
    <w:rsid w:val="008974F5"/>
    <w:rsid w:val="008A1B5D"/>
    <w:rsid w:val="008A1BA3"/>
    <w:rsid w:val="008A40DF"/>
    <w:rsid w:val="008A5388"/>
    <w:rsid w:val="008A5804"/>
    <w:rsid w:val="008A7409"/>
    <w:rsid w:val="008A7A0E"/>
    <w:rsid w:val="008B12ED"/>
    <w:rsid w:val="008B1920"/>
    <w:rsid w:val="008B2B95"/>
    <w:rsid w:val="008B50E1"/>
    <w:rsid w:val="008B53C6"/>
    <w:rsid w:val="008C0C3D"/>
    <w:rsid w:val="008C2DA9"/>
    <w:rsid w:val="008C3C22"/>
    <w:rsid w:val="008C3CC9"/>
    <w:rsid w:val="008C46B8"/>
    <w:rsid w:val="008C4D90"/>
    <w:rsid w:val="008C581F"/>
    <w:rsid w:val="008C5AE4"/>
    <w:rsid w:val="008C6224"/>
    <w:rsid w:val="008C6769"/>
    <w:rsid w:val="008C6D3E"/>
    <w:rsid w:val="008D2149"/>
    <w:rsid w:val="008D3C5F"/>
    <w:rsid w:val="008D3F20"/>
    <w:rsid w:val="008D4382"/>
    <w:rsid w:val="008D4E23"/>
    <w:rsid w:val="008D534B"/>
    <w:rsid w:val="008E02F6"/>
    <w:rsid w:val="008E0BC6"/>
    <w:rsid w:val="008E4C03"/>
    <w:rsid w:val="008E4D2A"/>
    <w:rsid w:val="008E4E3D"/>
    <w:rsid w:val="008E5CC7"/>
    <w:rsid w:val="008E6CD8"/>
    <w:rsid w:val="008F3C68"/>
    <w:rsid w:val="008F7A5D"/>
    <w:rsid w:val="008F7F13"/>
    <w:rsid w:val="00900E29"/>
    <w:rsid w:val="0090226F"/>
    <w:rsid w:val="00903100"/>
    <w:rsid w:val="009038D4"/>
    <w:rsid w:val="00904FBA"/>
    <w:rsid w:val="00905FA8"/>
    <w:rsid w:val="00907AFC"/>
    <w:rsid w:val="00912E3D"/>
    <w:rsid w:val="00912F17"/>
    <w:rsid w:val="00912FC1"/>
    <w:rsid w:val="0091367E"/>
    <w:rsid w:val="00914BF8"/>
    <w:rsid w:val="00916639"/>
    <w:rsid w:val="00916CE4"/>
    <w:rsid w:val="009175D1"/>
    <w:rsid w:val="00920E4B"/>
    <w:rsid w:val="00922D96"/>
    <w:rsid w:val="009232F4"/>
    <w:rsid w:val="0092363D"/>
    <w:rsid w:val="00924048"/>
    <w:rsid w:val="00927E87"/>
    <w:rsid w:val="00930169"/>
    <w:rsid w:val="0093136F"/>
    <w:rsid w:val="00931DD4"/>
    <w:rsid w:val="00933319"/>
    <w:rsid w:val="009333D2"/>
    <w:rsid w:val="00936005"/>
    <w:rsid w:val="00936EDA"/>
    <w:rsid w:val="00940506"/>
    <w:rsid w:val="00940949"/>
    <w:rsid w:val="0094185B"/>
    <w:rsid w:val="00941EE4"/>
    <w:rsid w:val="00945D1B"/>
    <w:rsid w:val="0095213E"/>
    <w:rsid w:val="00953318"/>
    <w:rsid w:val="00953C3E"/>
    <w:rsid w:val="009543F1"/>
    <w:rsid w:val="0095697B"/>
    <w:rsid w:val="009569DA"/>
    <w:rsid w:val="00956A94"/>
    <w:rsid w:val="00956B31"/>
    <w:rsid w:val="009644F2"/>
    <w:rsid w:val="00971E52"/>
    <w:rsid w:val="009724C3"/>
    <w:rsid w:val="009728D1"/>
    <w:rsid w:val="00972C49"/>
    <w:rsid w:val="0097325A"/>
    <w:rsid w:val="009756BB"/>
    <w:rsid w:val="00975AF0"/>
    <w:rsid w:val="009815F9"/>
    <w:rsid w:val="0098223B"/>
    <w:rsid w:val="0098283A"/>
    <w:rsid w:val="00986492"/>
    <w:rsid w:val="00986B69"/>
    <w:rsid w:val="0098791A"/>
    <w:rsid w:val="00987C5B"/>
    <w:rsid w:val="00987E40"/>
    <w:rsid w:val="00987E72"/>
    <w:rsid w:val="00990E87"/>
    <w:rsid w:val="00991943"/>
    <w:rsid w:val="0099314C"/>
    <w:rsid w:val="00995029"/>
    <w:rsid w:val="0099645A"/>
    <w:rsid w:val="009969D1"/>
    <w:rsid w:val="009970BA"/>
    <w:rsid w:val="00997576"/>
    <w:rsid w:val="009A0D4E"/>
    <w:rsid w:val="009A1DF3"/>
    <w:rsid w:val="009A23DF"/>
    <w:rsid w:val="009A37FB"/>
    <w:rsid w:val="009A3DF0"/>
    <w:rsid w:val="009A6095"/>
    <w:rsid w:val="009A6EF9"/>
    <w:rsid w:val="009A7BF4"/>
    <w:rsid w:val="009B0048"/>
    <w:rsid w:val="009B1DE3"/>
    <w:rsid w:val="009B36D5"/>
    <w:rsid w:val="009B3C49"/>
    <w:rsid w:val="009B44E2"/>
    <w:rsid w:val="009B4976"/>
    <w:rsid w:val="009B54EC"/>
    <w:rsid w:val="009B582D"/>
    <w:rsid w:val="009B6C74"/>
    <w:rsid w:val="009B7A3D"/>
    <w:rsid w:val="009B7F59"/>
    <w:rsid w:val="009C0419"/>
    <w:rsid w:val="009C19B1"/>
    <w:rsid w:val="009C1E23"/>
    <w:rsid w:val="009C7362"/>
    <w:rsid w:val="009C79C6"/>
    <w:rsid w:val="009D0A42"/>
    <w:rsid w:val="009D12E7"/>
    <w:rsid w:val="009D20F4"/>
    <w:rsid w:val="009E26FA"/>
    <w:rsid w:val="009E28BD"/>
    <w:rsid w:val="009E3C18"/>
    <w:rsid w:val="009E488E"/>
    <w:rsid w:val="009E4ABF"/>
    <w:rsid w:val="009E7347"/>
    <w:rsid w:val="009E78A6"/>
    <w:rsid w:val="009F1DF7"/>
    <w:rsid w:val="009F1E3E"/>
    <w:rsid w:val="009F4470"/>
    <w:rsid w:val="009F4C88"/>
    <w:rsid w:val="009F56BE"/>
    <w:rsid w:val="009F5CAA"/>
    <w:rsid w:val="009F7139"/>
    <w:rsid w:val="00A00281"/>
    <w:rsid w:val="00A02879"/>
    <w:rsid w:val="00A0369B"/>
    <w:rsid w:val="00A03804"/>
    <w:rsid w:val="00A04C09"/>
    <w:rsid w:val="00A06FF0"/>
    <w:rsid w:val="00A076EC"/>
    <w:rsid w:val="00A07B4D"/>
    <w:rsid w:val="00A10037"/>
    <w:rsid w:val="00A10ADF"/>
    <w:rsid w:val="00A11B39"/>
    <w:rsid w:val="00A12D04"/>
    <w:rsid w:val="00A140D9"/>
    <w:rsid w:val="00A2114D"/>
    <w:rsid w:val="00A21A7E"/>
    <w:rsid w:val="00A22F7B"/>
    <w:rsid w:val="00A233E3"/>
    <w:rsid w:val="00A24224"/>
    <w:rsid w:val="00A309D1"/>
    <w:rsid w:val="00A30B37"/>
    <w:rsid w:val="00A335F0"/>
    <w:rsid w:val="00A353FA"/>
    <w:rsid w:val="00A36912"/>
    <w:rsid w:val="00A371D3"/>
    <w:rsid w:val="00A41272"/>
    <w:rsid w:val="00A41608"/>
    <w:rsid w:val="00A43BD9"/>
    <w:rsid w:val="00A4409F"/>
    <w:rsid w:val="00A44136"/>
    <w:rsid w:val="00A4507D"/>
    <w:rsid w:val="00A50B5B"/>
    <w:rsid w:val="00A50E9B"/>
    <w:rsid w:val="00A5141E"/>
    <w:rsid w:val="00A520C1"/>
    <w:rsid w:val="00A537E2"/>
    <w:rsid w:val="00A541EA"/>
    <w:rsid w:val="00A578F5"/>
    <w:rsid w:val="00A6006E"/>
    <w:rsid w:val="00A612C8"/>
    <w:rsid w:val="00A61C1F"/>
    <w:rsid w:val="00A628CA"/>
    <w:rsid w:val="00A63603"/>
    <w:rsid w:val="00A650E2"/>
    <w:rsid w:val="00A702B7"/>
    <w:rsid w:val="00A71C58"/>
    <w:rsid w:val="00A72293"/>
    <w:rsid w:val="00A754D4"/>
    <w:rsid w:val="00A7737D"/>
    <w:rsid w:val="00A81895"/>
    <w:rsid w:val="00A819D9"/>
    <w:rsid w:val="00A821A7"/>
    <w:rsid w:val="00A83D9D"/>
    <w:rsid w:val="00A845D8"/>
    <w:rsid w:val="00A84D04"/>
    <w:rsid w:val="00A86284"/>
    <w:rsid w:val="00A87001"/>
    <w:rsid w:val="00A909D6"/>
    <w:rsid w:val="00A946CC"/>
    <w:rsid w:val="00A94FE5"/>
    <w:rsid w:val="00A95879"/>
    <w:rsid w:val="00A965B7"/>
    <w:rsid w:val="00A972FE"/>
    <w:rsid w:val="00A974CE"/>
    <w:rsid w:val="00AA0CFB"/>
    <w:rsid w:val="00AA0E34"/>
    <w:rsid w:val="00AA0F78"/>
    <w:rsid w:val="00AA3CCD"/>
    <w:rsid w:val="00AB10FA"/>
    <w:rsid w:val="00AB12F2"/>
    <w:rsid w:val="00AB1A55"/>
    <w:rsid w:val="00AB2A5B"/>
    <w:rsid w:val="00AB3AC7"/>
    <w:rsid w:val="00AB4651"/>
    <w:rsid w:val="00AB6A4A"/>
    <w:rsid w:val="00AB6F8F"/>
    <w:rsid w:val="00AB6FC1"/>
    <w:rsid w:val="00AB73BC"/>
    <w:rsid w:val="00AC0600"/>
    <w:rsid w:val="00AC15C3"/>
    <w:rsid w:val="00AC6523"/>
    <w:rsid w:val="00AC6C48"/>
    <w:rsid w:val="00AD0D35"/>
    <w:rsid w:val="00AD2BBD"/>
    <w:rsid w:val="00AD3280"/>
    <w:rsid w:val="00AD338A"/>
    <w:rsid w:val="00AD5027"/>
    <w:rsid w:val="00AD5098"/>
    <w:rsid w:val="00AD59BD"/>
    <w:rsid w:val="00AD753B"/>
    <w:rsid w:val="00AD793C"/>
    <w:rsid w:val="00AE1DEB"/>
    <w:rsid w:val="00AE27DD"/>
    <w:rsid w:val="00AE29EA"/>
    <w:rsid w:val="00AE3483"/>
    <w:rsid w:val="00AE3967"/>
    <w:rsid w:val="00AE7934"/>
    <w:rsid w:val="00AF0E36"/>
    <w:rsid w:val="00AF122B"/>
    <w:rsid w:val="00AF5B35"/>
    <w:rsid w:val="00AF6D9D"/>
    <w:rsid w:val="00AF7139"/>
    <w:rsid w:val="00AF78B4"/>
    <w:rsid w:val="00B008FC"/>
    <w:rsid w:val="00B00A0E"/>
    <w:rsid w:val="00B01914"/>
    <w:rsid w:val="00B03BB7"/>
    <w:rsid w:val="00B04D88"/>
    <w:rsid w:val="00B05C12"/>
    <w:rsid w:val="00B06357"/>
    <w:rsid w:val="00B06DAA"/>
    <w:rsid w:val="00B07310"/>
    <w:rsid w:val="00B11319"/>
    <w:rsid w:val="00B123AF"/>
    <w:rsid w:val="00B16D62"/>
    <w:rsid w:val="00B203A1"/>
    <w:rsid w:val="00B2266C"/>
    <w:rsid w:val="00B231D5"/>
    <w:rsid w:val="00B236D0"/>
    <w:rsid w:val="00B2431C"/>
    <w:rsid w:val="00B245CF"/>
    <w:rsid w:val="00B24A90"/>
    <w:rsid w:val="00B25E33"/>
    <w:rsid w:val="00B26581"/>
    <w:rsid w:val="00B266E1"/>
    <w:rsid w:val="00B27699"/>
    <w:rsid w:val="00B30D15"/>
    <w:rsid w:val="00B3402A"/>
    <w:rsid w:val="00B35DB0"/>
    <w:rsid w:val="00B40A65"/>
    <w:rsid w:val="00B41317"/>
    <w:rsid w:val="00B415AC"/>
    <w:rsid w:val="00B41991"/>
    <w:rsid w:val="00B421F4"/>
    <w:rsid w:val="00B44736"/>
    <w:rsid w:val="00B479D1"/>
    <w:rsid w:val="00B47B6C"/>
    <w:rsid w:val="00B47BED"/>
    <w:rsid w:val="00B50843"/>
    <w:rsid w:val="00B52690"/>
    <w:rsid w:val="00B540F3"/>
    <w:rsid w:val="00B55DDE"/>
    <w:rsid w:val="00B566E1"/>
    <w:rsid w:val="00B579E7"/>
    <w:rsid w:val="00B601BA"/>
    <w:rsid w:val="00B6034E"/>
    <w:rsid w:val="00B60C8A"/>
    <w:rsid w:val="00B63725"/>
    <w:rsid w:val="00B65622"/>
    <w:rsid w:val="00B6624D"/>
    <w:rsid w:val="00B662A3"/>
    <w:rsid w:val="00B67ED4"/>
    <w:rsid w:val="00B70F6D"/>
    <w:rsid w:val="00B711C5"/>
    <w:rsid w:val="00B71CDA"/>
    <w:rsid w:val="00B71D41"/>
    <w:rsid w:val="00B7356A"/>
    <w:rsid w:val="00B73DA7"/>
    <w:rsid w:val="00B77E33"/>
    <w:rsid w:val="00B820B3"/>
    <w:rsid w:val="00B825CF"/>
    <w:rsid w:val="00B82EEC"/>
    <w:rsid w:val="00B910D4"/>
    <w:rsid w:val="00B912F1"/>
    <w:rsid w:val="00B930EF"/>
    <w:rsid w:val="00B965AD"/>
    <w:rsid w:val="00BA234D"/>
    <w:rsid w:val="00BA3CA6"/>
    <w:rsid w:val="00BA3E5A"/>
    <w:rsid w:val="00BB214E"/>
    <w:rsid w:val="00BB27E5"/>
    <w:rsid w:val="00BB2AFE"/>
    <w:rsid w:val="00BB644B"/>
    <w:rsid w:val="00BB7E09"/>
    <w:rsid w:val="00BC1BBE"/>
    <w:rsid w:val="00BC206C"/>
    <w:rsid w:val="00BC33A3"/>
    <w:rsid w:val="00BC3613"/>
    <w:rsid w:val="00BC4B5B"/>
    <w:rsid w:val="00BC4BCB"/>
    <w:rsid w:val="00BD0688"/>
    <w:rsid w:val="00BD499A"/>
    <w:rsid w:val="00BD5CC4"/>
    <w:rsid w:val="00BE2011"/>
    <w:rsid w:val="00BE2662"/>
    <w:rsid w:val="00BE4572"/>
    <w:rsid w:val="00BE72E9"/>
    <w:rsid w:val="00BE7502"/>
    <w:rsid w:val="00BE7F88"/>
    <w:rsid w:val="00BF027D"/>
    <w:rsid w:val="00BF243F"/>
    <w:rsid w:val="00BF4F32"/>
    <w:rsid w:val="00BF60FB"/>
    <w:rsid w:val="00BF7BA1"/>
    <w:rsid w:val="00C00867"/>
    <w:rsid w:val="00C00C6B"/>
    <w:rsid w:val="00C0155C"/>
    <w:rsid w:val="00C0174E"/>
    <w:rsid w:val="00C02457"/>
    <w:rsid w:val="00C0502D"/>
    <w:rsid w:val="00C06602"/>
    <w:rsid w:val="00C1136B"/>
    <w:rsid w:val="00C120ED"/>
    <w:rsid w:val="00C164B5"/>
    <w:rsid w:val="00C16595"/>
    <w:rsid w:val="00C167F4"/>
    <w:rsid w:val="00C2007D"/>
    <w:rsid w:val="00C20ACE"/>
    <w:rsid w:val="00C20C40"/>
    <w:rsid w:val="00C21C99"/>
    <w:rsid w:val="00C22252"/>
    <w:rsid w:val="00C24AB4"/>
    <w:rsid w:val="00C251C0"/>
    <w:rsid w:val="00C25269"/>
    <w:rsid w:val="00C25D7D"/>
    <w:rsid w:val="00C269AB"/>
    <w:rsid w:val="00C27AD9"/>
    <w:rsid w:val="00C300CF"/>
    <w:rsid w:val="00C30229"/>
    <w:rsid w:val="00C303D8"/>
    <w:rsid w:val="00C30C1B"/>
    <w:rsid w:val="00C30F75"/>
    <w:rsid w:val="00C3111A"/>
    <w:rsid w:val="00C316D3"/>
    <w:rsid w:val="00C31C10"/>
    <w:rsid w:val="00C33406"/>
    <w:rsid w:val="00C343B3"/>
    <w:rsid w:val="00C36A00"/>
    <w:rsid w:val="00C42997"/>
    <w:rsid w:val="00C433FB"/>
    <w:rsid w:val="00C4365C"/>
    <w:rsid w:val="00C45E0F"/>
    <w:rsid w:val="00C46CB0"/>
    <w:rsid w:val="00C525E0"/>
    <w:rsid w:val="00C52C2F"/>
    <w:rsid w:val="00C533E3"/>
    <w:rsid w:val="00C56972"/>
    <w:rsid w:val="00C6076F"/>
    <w:rsid w:val="00C60F87"/>
    <w:rsid w:val="00C6136E"/>
    <w:rsid w:val="00C619FB"/>
    <w:rsid w:val="00C620B9"/>
    <w:rsid w:val="00C63450"/>
    <w:rsid w:val="00C638D1"/>
    <w:rsid w:val="00C640B4"/>
    <w:rsid w:val="00C6512B"/>
    <w:rsid w:val="00C65372"/>
    <w:rsid w:val="00C6549F"/>
    <w:rsid w:val="00C7036E"/>
    <w:rsid w:val="00C7233F"/>
    <w:rsid w:val="00C76E54"/>
    <w:rsid w:val="00C77AB6"/>
    <w:rsid w:val="00C81055"/>
    <w:rsid w:val="00C869DB"/>
    <w:rsid w:val="00C87DA0"/>
    <w:rsid w:val="00C90C91"/>
    <w:rsid w:val="00C91959"/>
    <w:rsid w:val="00C9241F"/>
    <w:rsid w:val="00C92F4F"/>
    <w:rsid w:val="00C9470F"/>
    <w:rsid w:val="00C948A0"/>
    <w:rsid w:val="00C95CED"/>
    <w:rsid w:val="00C96B4E"/>
    <w:rsid w:val="00C97A81"/>
    <w:rsid w:val="00CA13FD"/>
    <w:rsid w:val="00CA3B3A"/>
    <w:rsid w:val="00CA3D0E"/>
    <w:rsid w:val="00CA5509"/>
    <w:rsid w:val="00CA5B3C"/>
    <w:rsid w:val="00CA64C4"/>
    <w:rsid w:val="00CA72B9"/>
    <w:rsid w:val="00CA7742"/>
    <w:rsid w:val="00CB0D07"/>
    <w:rsid w:val="00CB3044"/>
    <w:rsid w:val="00CB4EC6"/>
    <w:rsid w:val="00CB5210"/>
    <w:rsid w:val="00CB6A1E"/>
    <w:rsid w:val="00CB6EC4"/>
    <w:rsid w:val="00CB77D8"/>
    <w:rsid w:val="00CC061C"/>
    <w:rsid w:val="00CC088A"/>
    <w:rsid w:val="00CC2BC9"/>
    <w:rsid w:val="00CC452D"/>
    <w:rsid w:val="00CC498D"/>
    <w:rsid w:val="00CC4C60"/>
    <w:rsid w:val="00CC5D1F"/>
    <w:rsid w:val="00CC62D0"/>
    <w:rsid w:val="00CC6807"/>
    <w:rsid w:val="00CD0203"/>
    <w:rsid w:val="00CD051E"/>
    <w:rsid w:val="00CD07B5"/>
    <w:rsid w:val="00CD07B7"/>
    <w:rsid w:val="00CD2F08"/>
    <w:rsid w:val="00CD5624"/>
    <w:rsid w:val="00CD5F6D"/>
    <w:rsid w:val="00CD6ECC"/>
    <w:rsid w:val="00CD79AF"/>
    <w:rsid w:val="00CE159D"/>
    <w:rsid w:val="00CE161C"/>
    <w:rsid w:val="00CE1E4F"/>
    <w:rsid w:val="00CE281C"/>
    <w:rsid w:val="00CE3229"/>
    <w:rsid w:val="00CE47C2"/>
    <w:rsid w:val="00CE68E7"/>
    <w:rsid w:val="00CE7363"/>
    <w:rsid w:val="00CE7FD0"/>
    <w:rsid w:val="00CF0B42"/>
    <w:rsid w:val="00CF14EE"/>
    <w:rsid w:val="00CF1C91"/>
    <w:rsid w:val="00CF2AC0"/>
    <w:rsid w:val="00CF2DF5"/>
    <w:rsid w:val="00CF53E1"/>
    <w:rsid w:val="00CF5637"/>
    <w:rsid w:val="00CF5FB0"/>
    <w:rsid w:val="00CF76F4"/>
    <w:rsid w:val="00CF7A2F"/>
    <w:rsid w:val="00CF7D8F"/>
    <w:rsid w:val="00D032DA"/>
    <w:rsid w:val="00D057D8"/>
    <w:rsid w:val="00D0631A"/>
    <w:rsid w:val="00D06484"/>
    <w:rsid w:val="00D106E7"/>
    <w:rsid w:val="00D12F67"/>
    <w:rsid w:val="00D131A2"/>
    <w:rsid w:val="00D1500C"/>
    <w:rsid w:val="00D17090"/>
    <w:rsid w:val="00D17314"/>
    <w:rsid w:val="00D2011F"/>
    <w:rsid w:val="00D21C27"/>
    <w:rsid w:val="00D21FCA"/>
    <w:rsid w:val="00D22639"/>
    <w:rsid w:val="00D24898"/>
    <w:rsid w:val="00D24D23"/>
    <w:rsid w:val="00D2579E"/>
    <w:rsid w:val="00D257CB"/>
    <w:rsid w:val="00D277EA"/>
    <w:rsid w:val="00D30EBA"/>
    <w:rsid w:val="00D431B7"/>
    <w:rsid w:val="00D43DA7"/>
    <w:rsid w:val="00D46CA9"/>
    <w:rsid w:val="00D518B3"/>
    <w:rsid w:val="00D54967"/>
    <w:rsid w:val="00D57C91"/>
    <w:rsid w:val="00D63157"/>
    <w:rsid w:val="00D63D18"/>
    <w:rsid w:val="00D66F89"/>
    <w:rsid w:val="00D674AD"/>
    <w:rsid w:val="00D71328"/>
    <w:rsid w:val="00D720CC"/>
    <w:rsid w:val="00D73389"/>
    <w:rsid w:val="00D777C6"/>
    <w:rsid w:val="00D8131C"/>
    <w:rsid w:val="00D81DF7"/>
    <w:rsid w:val="00D81F20"/>
    <w:rsid w:val="00D821B9"/>
    <w:rsid w:val="00D83678"/>
    <w:rsid w:val="00D8384C"/>
    <w:rsid w:val="00D84163"/>
    <w:rsid w:val="00D8612B"/>
    <w:rsid w:val="00D874B7"/>
    <w:rsid w:val="00D8792C"/>
    <w:rsid w:val="00D91955"/>
    <w:rsid w:val="00D939EB"/>
    <w:rsid w:val="00D95D45"/>
    <w:rsid w:val="00D97940"/>
    <w:rsid w:val="00DA1E02"/>
    <w:rsid w:val="00DA2EF5"/>
    <w:rsid w:val="00DA5AF4"/>
    <w:rsid w:val="00DB01C5"/>
    <w:rsid w:val="00DB0844"/>
    <w:rsid w:val="00DB3EFE"/>
    <w:rsid w:val="00DB6584"/>
    <w:rsid w:val="00DC3AF8"/>
    <w:rsid w:val="00DC3C96"/>
    <w:rsid w:val="00DC4624"/>
    <w:rsid w:val="00DC579D"/>
    <w:rsid w:val="00DC5F43"/>
    <w:rsid w:val="00DC611A"/>
    <w:rsid w:val="00DC71AB"/>
    <w:rsid w:val="00DC7FD9"/>
    <w:rsid w:val="00DD015B"/>
    <w:rsid w:val="00DD6511"/>
    <w:rsid w:val="00DE03AC"/>
    <w:rsid w:val="00DE07D2"/>
    <w:rsid w:val="00DF12DE"/>
    <w:rsid w:val="00DF2FC5"/>
    <w:rsid w:val="00DF3D9D"/>
    <w:rsid w:val="00DF41B2"/>
    <w:rsid w:val="00DF48A4"/>
    <w:rsid w:val="00DF57C1"/>
    <w:rsid w:val="00E02A45"/>
    <w:rsid w:val="00E02DDD"/>
    <w:rsid w:val="00E03F09"/>
    <w:rsid w:val="00E05F09"/>
    <w:rsid w:val="00E11B66"/>
    <w:rsid w:val="00E137BD"/>
    <w:rsid w:val="00E146CC"/>
    <w:rsid w:val="00E14F4E"/>
    <w:rsid w:val="00E15969"/>
    <w:rsid w:val="00E16935"/>
    <w:rsid w:val="00E16D5A"/>
    <w:rsid w:val="00E174DC"/>
    <w:rsid w:val="00E20B6E"/>
    <w:rsid w:val="00E20C02"/>
    <w:rsid w:val="00E20D13"/>
    <w:rsid w:val="00E21B1B"/>
    <w:rsid w:val="00E22CA4"/>
    <w:rsid w:val="00E24B76"/>
    <w:rsid w:val="00E260A6"/>
    <w:rsid w:val="00E27BA6"/>
    <w:rsid w:val="00E27CB8"/>
    <w:rsid w:val="00E30796"/>
    <w:rsid w:val="00E315A9"/>
    <w:rsid w:val="00E31CF3"/>
    <w:rsid w:val="00E32334"/>
    <w:rsid w:val="00E349E4"/>
    <w:rsid w:val="00E34B2E"/>
    <w:rsid w:val="00E3505A"/>
    <w:rsid w:val="00E37AA1"/>
    <w:rsid w:val="00E37D45"/>
    <w:rsid w:val="00E40793"/>
    <w:rsid w:val="00E40FF5"/>
    <w:rsid w:val="00E411EB"/>
    <w:rsid w:val="00E418B4"/>
    <w:rsid w:val="00E42723"/>
    <w:rsid w:val="00E45908"/>
    <w:rsid w:val="00E46322"/>
    <w:rsid w:val="00E46348"/>
    <w:rsid w:val="00E519C7"/>
    <w:rsid w:val="00E53217"/>
    <w:rsid w:val="00E5324E"/>
    <w:rsid w:val="00E53E12"/>
    <w:rsid w:val="00E5476D"/>
    <w:rsid w:val="00E55E1D"/>
    <w:rsid w:val="00E56119"/>
    <w:rsid w:val="00E60556"/>
    <w:rsid w:val="00E62478"/>
    <w:rsid w:val="00E63560"/>
    <w:rsid w:val="00E6395A"/>
    <w:rsid w:val="00E65E58"/>
    <w:rsid w:val="00E734F1"/>
    <w:rsid w:val="00E74E8F"/>
    <w:rsid w:val="00E80841"/>
    <w:rsid w:val="00E8105A"/>
    <w:rsid w:val="00E826A3"/>
    <w:rsid w:val="00E82B04"/>
    <w:rsid w:val="00E840EA"/>
    <w:rsid w:val="00E85CC0"/>
    <w:rsid w:val="00E861ED"/>
    <w:rsid w:val="00E86FAA"/>
    <w:rsid w:val="00E8750B"/>
    <w:rsid w:val="00E875D4"/>
    <w:rsid w:val="00E91753"/>
    <w:rsid w:val="00E91F75"/>
    <w:rsid w:val="00E92A4C"/>
    <w:rsid w:val="00E92BA2"/>
    <w:rsid w:val="00E94067"/>
    <w:rsid w:val="00E955B7"/>
    <w:rsid w:val="00E957FE"/>
    <w:rsid w:val="00E95FD8"/>
    <w:rsid w:val="00EA20F9"/>
    <w:rsid w:val="00EA39A5"/>
    <w:rsid w:val="00EA5142"/>
    <w:rsid w:val="00EB00C7"/>
    <w:rsid w:val="00EB105F"/>
    <w:rsid w:val="00EB290F"/>
    <w:rsid w:val="00EB2BF2"/>
    <w:rsid w:val="00EB343A"/>
    <w:rsid w:val="00EB411B"/>
    <w:rsid w:val="00EB467E"/>
    <w:rsid w:val="00EB5D7D"/>
    <w:rsid w:val="00EB5F5C"/>
    <w:rsid w:val="00EB6A60"/>
    <w:rsid w:val="00EC08B3"/>
    <w:rsid w:val="00EC0983"/>
    <w:rsid w:val="00EC1E2D"/>
    <w:rsid w:val="00EC2936"/>
    <w:rsid w:val="00EC3671"/>
    <w:rsid w:val="00EC4780"/>
    <w:rsid w:val="00EC48F8"/>
    <w:rsid w:val="00EC5BFF"/>
    <w:rsid w:val="00EC7ACD"/>
    <w:rsid w:val="00ED044A"/>
    <w:rsid w:val="00ED1189"/>
    <w:rsid w:val="00ED1C7D"/>
    <w:rsid w:val="00ED2282"/>
    <w:rsid w:val="00ED70F6"/>
    <w:rsid w:val="00ED7301"/>
    <w:rsid w:val="00EE5800"/>
    <w:rsid w:val="00EE7E6F"/>
    <w:rsid w:val="00EF02C3"/>
    <w:rsid w:val="00EF0A1B"/>
    <w:rsid w:val="00EF0AAF"/>
    <w:rsid w:val="00EF18EC"/>
    <w:rsid w:val="00EF47FB"/>
    <w:rsid w:val="00EF4D08"/>
    <w:rsid w:val="00EF501A"/>
    <w:rsid w:val="00EF5A00"/>
    <w:rsid w:val="00EF6B0B"/>
    <w:rsid w:val="00EF72AC"/>
    <w:rsid w:val="00EF78B5"/>
    <w:rsid w:val="00EF7E9C"/>
    <w:rsid w:val="00F041FC"/>
    <w:rsid w:val="00F049C2"/>
    <w:rsid w:val="00F05FD5"/>
    <w:rsid w:val="00F11421"/>
    <w:rsid w:val="00F13764"/>
    <w:rsid w:val="00F1436D"/>
    <w:rsid w:val="00F160E7"/>
    <w:rsid w:val="00F16407"/>
    <w:rsid w:val="00F16B64"/>
    <w:rsid w:val="00F1709D"/>
    <w:rsid w:val="00F203A8"/>
    <w:rsid w:val="00F20B67"/>
    <w:rsid w:val="00F210C4"/>
    <w:rsid w:val="00F259F1"/>
    <w:rsid w:val="00F27384"/>
    <w:rsid w:val="00F31406"/>
    <w:rsid w:val="00F31AFE"/>
    <w:rsid w:val="00F3469E"/>
    <w:rsid w:val="00F34777"/>
    <w:rsid w:val="00F405F4"/>
    <w:rsid w:val="00F40822"/>
    <w:rsid w:val="00F4102D"/>
    <w:rsid w:val="00F42ABA"/>
    <w:rsid w:val="00F43208"/>
    <w:rsid w:val="00F4349A"/>
    <w:rsid w:val="00F436A2"/>
    <w:rsid w:val="00F43E73"/>
    <w:rsid w:val="00F454BE"/>
    <w:rsid w:val="00F45F7D"/>
    <w:rsid w:val="00F47DCE"/>
    <w:rsid w:val="00F51B0A"/>
    <w:rsid w:val="00F52281"/>
    <w:rsid w:val="00F536F5"/>
    <w:rsid w:val="00F556BC"/>
    <w:rsid w:val="00F5709E"/>
    <w:rsid w:val="00F60062"/>
    <w:rsid w:val="00F60B42"/>
    <w:rsid w:val="00F60DFF"/>
    <w:rsid w:val="00F62953"/>
    <w:rsid w:val="00F62F9D"/>
    <w:rsid w:val="00F6301C"/>
    <w:rsid w:val="00F657DF"/>
    <w:rsid w:val="00F65B22"/>
    <w:rsid w:val="00F665ED"/>
    <w:rsid w:val="00F671AF"/>
    <w:rsid w:val="00F672D8"/>
    <w:rsid w:val="00F70FB1"/>
    <w:rsid w:val="00F730B5"/>
    <w:rsid w:val="00F7382C"/>
    <w:rsid w:val="00F74164"/>
    <w:rsid w:val="00F7495E"/>
    <w:rsid w:val="00F74A48"/>
    <w:rsid w:val="00F775E2"/>
    <w:rsid w:val="00F77A03"/>
    <w:rsid w:val="00F81516"/>
    <w:rsid w:val="00F81B33"/>
    <w:rsid w:val="00F824B4"/>
    <w:rsid w:val="00F858ED"/>
    <w:rsid w:val="00F86D64"/>
    <w:rsid w:val="00F8789C"/>
    <w:rsid w:val="00F91E16"/>
    <w:rsid w:val="00F9338E"/>
    <w:rsid w:val="00F9632B"/>
    <w:rsid w:val="00F96CC0"/>
    <w:rsid w:val="00F97840"/>
    <w:rsid w:val="00FA14F5"/>
    <w:rsid w:val="00FA38DD"/>
    <w:rsid w:val="00FA439A"/>
    <w:rsid w:val="00FA46DA"/>
    <w:rsid w:val="00FA6AAF"/>
    <w:rsid w:val="00FB0358"/>
    <w:rsid w:val="00FB0A6D"/>
    <w:rsid w:val="00FB4D7F"/>
    <w:rsid w:val="00FB5C40"/>
    <w:rsid w:val="00FB6813"/>
    <w:rsid w:val="00FC122C"/>
    <w:rsid w:val="00FC3374"/>
    <w:rsid w:val="00FC4141"/>
    <w:rsid w:val="00FC6639"/>
    <w:rsid w:val="00FC72A0"/>
    <w:rsid w:val="00FC7C2F"/>
    <w:rsid w:val="00FD4797"/>
    <w:rsid w:val="00FD6160"/>
    <w:rsid w:val="00FD7C2C"/>
    <w:rsid w:val="00FD7F2E"/>
    <w:rsid w:val="00FE00B3"/>
    <w:rsid w:val="00FE275A"/>
    <w:rsid w:val="00FE33F0"/>
    <w:rsid w:val="00FE41D2"/>
    <w:rsid w:val="00FE6025"/>
    <w:rsid w:val="00FF0FCD"/>
    <w:rsid w:val="00FF66DF"/>
    <w:rsid w:val="00FF66E0"/>
    <w:rsid w:val="00FF7945"/>
    <w:rsid w:val="00FF7E1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2D7"/>
    <w:pPr>
      <w:widowControl w:val="0"/>
    </w:pPr>
    <w:rPr>
      <w:rFonts w:ascii="Times New Roman" w:eastAsia="Times New Roman" w:hAnsi="Times New Roman"/>
      <w:sz w:val="24"/>
      <w:szCs w:val="20"/>
    </w:rPr>
  </w:style>
  <w:style w:type="paragraph" w:styleId="Heading3">
    <w:name w:val="heading 3"/>
    <w:basedOn w:val="Normal"/>
    <w:next w:val="Normal"/>
    <w:link w:val="Heading3Char"/>
    <w:uiPriority w:val="99"/>
    <w:qFormat/>
    <w:rsid w:val="008632D7"/>
    <w:pPr>
      <w:keepNext/>
      <w:jc w:val="center"/>
      <w:outlineLvl w:val="2"/>
    </w:pPr>
    <w:rPr>
      <w:rFonts w:ascii="Comic Sans MS" w:hAnsi="Comic Sans MS"/>
      <w:sz w:val="36"/>
    </w:rPr>
  </w:style>
  <w:style w:type="paragraph" w:styleId="Heading5">
    <w:name w:val="heading 5"/>
    <w:basedOn w:val="Normal"/>
    <w:next w:val="Normal"/>
    <w:link w:val="Heading5Char"/>
    <w:uiPriority w:val="99"/>
    <w:qFormat/>
    <w:rsid w:val="008632D7"/>
    <w:pPr>
      <w:keepNext/>
      <w:jc w:val="center"/>
      <w:outlineLvl w:val="4"/>
    </w:pPr>
    <w:rPr>
      <w:rFonts w:ascii="Comic Sans MS" w:hAnsi="Comic Sans MS"/>
      <w:i/>
      <w:iCs/>
      <w:sz w:val="3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8632D7"/>
    <w:rPr>
      <w:rFonts w:ascii="Comic Sans MS" w:hAnsi="Comic Sans MS" w:cs="Times New Roman"/>
      <w:snapToGrid w:val="0"/>
      <w:sz w:val="20"/>
      <w:szCs w:val="20"/>
    </w:rPr>
  </w:style>
  <w:style w:type="character" w:customStyle="1" w:styleId="Heading5Char">
    <w:name w:val="Heading 5 Char"/>
    <w:basedOn w:val="DefaultParagraphFont"/>
    <w:link w:val="Heading5"/>
    <w:uiPriority w:val="99"/>
    <w:locked/>
    <w:rsid w:val="008632D7"/>
    <w:rPr>
      <w:rFonts w:ascii="Comic Sans MS" w:hAnsi="Comic Sans MS" w:cs="Times New Roman"/>
      <w:i/>
      <w:iCs/>
      <w:snapToGrid w:val="0"/>
      <w:sz w:val="20"/>
      <w:szCs w:val="20"/>
    </w:rPr>
  </w:style>
  <w:style w:type="paragraph" w:styleId="BalloonText">
    <w:name w:val="Balloon Text"/>
    <w:basedOn w:val="Normal"/>
    <w:link w:val="BalloonTextChar"/>
    <w:uiPriority w:val="99"/>
    <w:semiHidden/>
    <w:rsid w:val="008632D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632D7"/>
    <w:rPr>
      <w:rFonts w:ascii="Tahoma" w:hAnsi="Tahoma" w:cs="Tahoma"/>
      <w:snapToGrid w:val="0"/>
      <w:sz w:val="16"/>
      <w:szCs w:val="16"/>
    </w:rPr>
  </w:style>
  <w:style w:type="paragraph" w:styleId="Header">
    <w:name w:val="header"/>
    <w:basedOn w:val="Normal"/>
    <w:link w:val="HeaderChar"/>
    <w:uiPriority w:val="99"/>
    <w:semiHidden/>
    <w:rsid w:val="00047537"/>
    <w:pPr>
      <w:tabs>
        <w:tab w:val="center" w:pos="4680"/>
        <w:tab w:val="right" w:pos="9360"/>
      </w:tabs>
    </w:pPr>
  </w:style>
  <w:style w:type="character" w:customStyle="1" w:styleId="HeaderChar">
    <w:name w:val="Header Char"/>
    <w:basedOn w:val="DefaultParagraphFont"/>
    <w:link w:val="Header"/>
    <w:uiPriority w:val="99"/>
    <w:semiHidden/>
    <w:locked/>
    <w:rsid w:val="00047537"/>
    <w:rPr>
      <w:rFonts w:ascii="Times New Roman" w:hAnsi="Times New Roman" w:cs="Times New Roman"/>
      <w:snapToGrid w:val="0"/>
      <w:sz w:val="20"/>
      <w:szCs w:val="20"/>
    </w:rPr>
  </w:style>
  <w:style w:type="paragraph" w:styleId="Footer">
    <w:name w:val="footer"/>
    <w:basedOn w:val="Normal"/>
    <w:link w:val="FooterChar"/>
    <w:uiPriority w:val="99"/>
    <w:semiHidden/>
    <w:rsid w:val="00047537"/>
    <w:pPr>
      <w:tabs>
        <w:tab w:val="center" w:pos="4680"/>
        <w:tab w:val="right" w:pos="9360"/>
      </w:tabs>
    </w:pPr>
  </w:style>
  <w:style w:type="character" w:customStyle="1" w:styleId="FooterChar">
    <w:name w:val="Footer Char"/>
    <w:basedOn w:val="DefaultParagraphFont"/>
    <w:link w:val="Footer"/>
    <w:uiPriority w:val="99"/>
    <w:semiHidden/>
    <w:locked/>
    <w:rsid w:val="00047537"/>
    <w:rPr>
      <w:rFonts w:ascii="Times New Roman" w:hAnsi="Times New Roman" w:cs="Times New Roman"/>
      <w:snapToGrid w:val="0"/>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13</Pages>
  <Words>2587</Words>
  <Characters>14748</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Ruth Cotton</dc:creator>
  <cp:keywords/>
  <dc:description/>
  <cp:lastModifiedBy>Donna</cp:lastModifiedBy>
  <cp:revision>2</cp:revision>
  <cp:lastPrinted>2017-06-29T02:27:00Z</cp:lastPrinted>
  <dcterms:created xsi:type="dcterms:W3CDTF">2017-07-19T12:59:00Z</dcterms:created>
  <dcterms:modified xsi:type="dcterms:W3CDTF">2017-07-19T12:59:00Z</dcterms:modified>
</cp:coreProperties>
</file>